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1D5E9E42" w14:textId="77777777" w:rsidR="007E44A7" w:rsidRDefault="008276B9" w:rsidP="007E44A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5805D2" wp14:editId="13E4362A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850900" cy="603250"/>
            <wp:effectExtent l="0" t="0" r="6350" b="6350"/>
            <wp:wrapNone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A1894" w14:textId="77777777" w:rsidR="007E44A7" w:rsidRDefault="007E44A7" w:rsidP="007E44A7">
      <w:pPr>
        <w:jc w:val="center"/>
        <w:rPr>
          <w:rFonts w:ascii="Arial" w:hAnsi="Arial" w:cs="Arial"/>
          <w:b/>
          <w:sz w:val="32"/>
          <w:szCs w:val="32"/>
        </w:rPr>
      </w:pPr>
    </w:p>
    <w:p w14:paraId="1CBDBC63" w14:textId="77777777" w:rsidR="007E44A7" w:rsidRDefault="007E44A7" w:rsidP="007E44A7">
      <w:pPr>
        <w:jc w:val="center"/>
        <w:rPr>
          <w:rFonts w:ascii="Arial" w:hAnsi="Arial" w:cs="Arial"/>
          <w:b/>
          <w:sz w:val="32"/>
          <w:szCs w:val="32"/>
        </w:rPr>
      </w:pPr>
    </w:p>
    <w:p w14:paraId="35F0D48B" w14:textId="77777777" w:rsidR="007E44A7" w:rsidRDefault="007E44A7" w:rsidP="007E44A7">
      <w:pPr>
        <w:jc w:val="center"/>
        <w:rPr>
          <w:rFonts w:ascii="Arial" w:hAnsi="Arial" w:cs="Arial"/>
          <w:b/>
          <w:sz w:val="32"/>
          <w:szCs w:val="32"/>
        </w:rPr>
      </w:pPr>
    </w:p>
    <w:p w14:paraId="7316A346" w14:textId="77777777" w:rsidR="007E44A7" w:rsidRPr="007E44A7" w:rsidRDefault="007E44A7" w:rsidP="007E44A7">
      <w:pPr>
        <w:jc w:val="center"/>
        <w:rPr>
          <w:rFonts w:ascii="Arial" w:hAnsi="Arial" w:cs="Arial"/>
          <w:b/>
          <w:color w:val="C0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DBT </w:t>
      </w:r>
      <w:r w:rsidR="007F0045" w:rsidRPr="0052622A">
        <w:rPr>
          <w:rFonts w:ascii="Arial" w:hAnsi="Arial" w:cs="Arial"/>
          <w:b/>
          <w:sz w:val="32"/>
          <w:szCs w:val="32"/>
        </w:rPr>
        <w:t>TEAM</w:t>
      </w:r>
      <w:r>
        <w:rPr>
          <w:rFonts w:ascii="Arial" w:hAnsi="Arial" w:cs="Arial"/>
          <w:b/>
          <w:sz w:val="32"/>
          <w:szCs w:val="32"/>
        </w:rPr>
        <w:t>-</w:t>
      </w:r>
      <w:r w:rsidR="003500DF">
        <w:rPr>
          <w:rFonts w:ascii="Arial" w:hAnsi="Arial" w:cs="Arial"/>
          <w:b/>
          <w:sz w:val="32"/>
          <w:szCs w:val="32"/>
        </w:rPr>
        <w:t xml:space="preserve">Audit </w:t>
      </w:r>
    </w:p>
    <w:p w14:paraId="468298E9" w14:textId="77777777" w:rsidR="007E44A7" w:rsidRDefault="007E44A7" w:rsidP="007E44A7">
      <w:pPr>
        <w:rPr>
          <w:rFonts w:ascii="Arial" w:hAnsi="Arial" w:cs="Arial"/>
          <w:b/>
        </w:rPr>
      </w:pPr>
    </w:p>
    <w:p w14:paraId="1B30EC74" w14:textId="77777777" w:rsidR="007E44A7" w:rsidRDefault="007E44A7" w:rsidP="007E44A7">
      <w:pPr>
        <w:rPr>
          <w:rFonts w:ascii="Arial" w:hAnsi="Arial" w:cs="Arial"/>
          <w:b/>
        </w:rPr>
      </w:pPr>
    </w:p>
    <w:p w14:paraId="3EEBCE65" w14:textId="77777777" w:rsidR="00347A34" w:rsidRPr="00347A34" w:rsidRDefault="00347A34" w:rsidP="003500DF">
      <w:pPr>
        <w:jc w:val="both"/>
        <w:rPr>
          <w:rFonts w:ascii="Arial" w:hAnsi="Arial" w:cs="Arial"/>
          <w:b/>
        </w:rPr>
      </w:pPr>
      <w:r w:rsidRPr="00347A34">
        <w:rPr>
          <w:rFonts w:ascii="Arial" w:hAnsi="Arial" w:cs="Arial"/>
          <w:b/>
        </w:rPr>
        <w:t>Richtlinie:</w:t>
      </w:r>
    </w:p>
    <w:p w14:paraId="7759D1A1" w14:textId="77777777" w:rsidR="00347A34" w:rsidRDefault="00347A34" w:rsidP="003500DF">
      <w:pPr>
        <w:jc w:val="both"/>
        <w:rPr>
          <w:rFonts w:ascii="Arial" w:hAnsi="Arial" w:cs="Arial"/>
        </w:rPr>
      </w:pPr>
    </w:p>
    <w:p w14:paraId="4BCBFEA1" w14:textId="77777777" w:rsidR="003500DF" w:rsidRDefault="003500DF" w:rsidP="003500DF">
      <w:pPr>
        <w:jc w:val="both"/>
        <w:rPr>
          <w:rFonts w:ascii="Arial" w:hAnsi="Arial" w:cs="Arial"/>
        </w:rPr>
      </w:pPr>
      <w:r w:rsidRPr="007E44A7">
        <w:rPr>
          <w:rFonts w:ascii="Arial" w:hAnsi="Arial" w:cs="Arial"/>
        </w:rPr>
        <w:t xml:space="preserve">Das Team-Audit findet einmal pro Jahr </w:t>
      </w:r>
      <w:r w:rsidR="00347A34">
        <w:rPr>
          <w:rFonts w:ascii="Arial" w:hAnsi="Arial" w:cs="Arial"/>
        </w:rPr>
        <w:t xml:space="preserve">durch einen vom DDBT akkreditierten externen Supervisor </w:t>
      </w:r>
      <w:r w:rsidRPr="007E44A7">
        <w:rPr>
          <w:rFonts w:ascii="Arial" w:hAnsi="Arial" w:cs="Arial"/>
        </w:rPr>
        <w:t>statt und dient dazu, dem Team (und der Klinik) zu helfen, die strukturelle und inhaltliche Qualität als zertifiziertes DBT-Team aufrecht zu erhalten und zu verbessern. Das Te</w:t>
      </w:r>
      <w:r w:rsidR="007E44A7">
        <w:rPr>
          <w:rFonts w:ascii="Arial" w:hAnsi="Arial" w:cs="Arial"/>
        </w:rPr>
        <w:t>am-Audit dient primär dazu, DBT-</w:t>
      </w:r>
      <w:r w:rsidRPr="007E44A7">
        <w:rPr>
          <w:rFonts w:ascii="Arial" w:hAnsi="Arial" w:cs="Arial"/>
        </w:rPr>
        <w:t xml:space="preserve">Prinzipien, </w:t>
      </w:r>
      <w:r w:rsidR="007E44A7">
        <w:rPr>
          <w:rFonts w:ascii="Arial" w:hAnsi="Arial" w:cs="Arial"/>
        </w:rPr>
        <w:t xml:space="preserve">-Regeln + </w:t>
      </w:r>
      <w:r w:rsidRPr="007E44A7">
        <w:rPr>
          <w:rFonts w:ascii="Arial" w:hAnsi="Arial" w:cs="Arial"/>
        </w:rPr>
        <w:t xml:space="preserve">Strukturen </w:t>
      </w:r>
      <w:r w:rsidR="007E44A7">
        <w:rPr>
          <w:rFonts w:ascii="Arial" w:hAnsi="Arial" w:cs="Arial"/>
        </w:rPr>
        <w:t xml:space="preserve">zu reflektieren </w:t>
      </w:r>
      <w:r w:rsidRPr="007E44A7">
        <w:rPr>
          <w:rFonts w:ascii="Arial" w:hAnsi="Arial" w:cs="Arial"/>
        </w:rPr>
        <w:t xml:space="preserve">und </w:t>
      </w:r>
      <w:r w:rsidR="007E44A7">
        <w:rPr>
          <w:rFonts w:ascii="Arial" w:hAnsi="Arial" w:cs="Arial"/>
        </w:rPr>
        <w:t>ein klares DBT-Commi</w:t>
      </w:r>
      <w:r w:rsidRPr="007E44A7">
        <w:rPr>
          <w:rFonts w:ascii="Arial" w:hAnsi="Arial" w:cs="Arial"/>
        </w:rPr>
        <w:t xml:space="preserve">tment zu stärken und zu vermitteln. Wenn noch Zeit ist, </w:t>
      </w:r>
      <w:r w:rsidR="007E44A7">
        <w:rPr>
          <w:rFonts w:ascii="Arial" w:hAnsi="Arial" w:cs="Arial"/>
        </w:rPr>
        <w:t>können</w:t>
      </w:r>
      <w:r w:rsidRPr="007E44A7">
        <w:rPr>
          <w:rFonts w:ascii="Arial" w:hAnsi="Arial" w:cs="Arial"/>
        </w:rPr>
        <w:t xml:space="preserve"> exemplarisch Fälle supervidier</w:t>
      </w:r>
      <w:r w:rsidR="007E44A7">
        <w:rPr>
          <w:rFonts w:ascii="Arial" w:hAnsi="Arial" w:cs="Arial"/>
        </w:rPr>
        <w:t xml:space="preserve">t </w:t>
      </w:r>
      <w:r w:rsidRPr="007E44A7">
        <w:rPr>
          <w:rFonts w:ascii="Arial" w:hAnsi="Arial" w:cs="Arial"/>
        </w:rPr>
        <w:t>und</w:t>
      </w:r>
      <w:r w:rsidR="007E44A7">
        <w:rPr>
          <w:rFonts w:ascii="Arial" w:hAnsi="Arial" w:cs="Arial"/>
        </w:rPr>
        <w:t>/oder</w:t>
      </w:r>
      <w:r w:rsidRPr="007E44A7">
        <w:rPr>
          <w:rFonts w:ascii="Arial" w:hAnsi="Arial" w:cs="Arial"/>
        </w:rPr>
        <w:t xml:space="preserve"> interventionelle Techniken vermittel</w:t>
      </w:r>
      <w:r w:rsidR="007E44A7">
        <w:rPr>
          <w:rFonts w:ascii="Arial" w:hAnsi="Arial" w:cs="Arial"/>
        </w:rPr>
        <w:t>t werden</w:t>
      </w:r>
      <w:r w:rsidRPr="007E44A7">
        <w:rPr>
          <w:rFonts w:ascii="Arial" w:hAnsi="Arial" w:cs="Arial"/>
        </w:rPr>
        <w:t>.</w:t>
      </w:r>
    </w:p>
    <w:p w14:paraId="6BF44B1D" w14:textId="77777777" w:rsidR="00347A34" w:rsidRDefault="00A05BB8" w:rsidP="003500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Dieses Team-</w:t>
      </w:r>
      <w:r w:rsidR="00347A34">
        <w:rPr>
          <w:rFonts w:ascii="Arial" w:hAnsi="Arial" w:cs="Arial"/>
        </w:rPr>
        <w:t>Audit</w:t>
      </w:r>
      <w:r>
        <w:rPr>
          <w:rFonts w:ascii="Arial" w:hAnsi="Arial" w:cs="Arial"/>
        </w:rPr>
        <w:t xml:space="preserve"> wird vom Auditor protokolliert und dient als Voraussetzung</w:t>
      </w:r>
      <w:r w:rsidR="00347A34">
        <w:rPr>
          <w:rFonts w:ascii="Arial" w:hAnsi="Arial" w:cs="Arial"/>
        </w:rPr>
        <w:t xml:space="preserve"> zur Verlängerung de</w:t>
      </w:r>
      <w:r>
        <w:rPr>
          <w:rFonts w:ascii="Arial" w:hAnsi="Arial" w:cs="Arial"/>
        </w:rPr>
        <w:t>r Zertifizierung durch den DDBT.</w:t>
      </w:r>
    </w:p>
    <w:p w14:paraId="15F29591" w14:textId="77777777" w:rsidR="007E44A7" w:rsidRDefault="007E44A7" w:rsidP="007E44A7">
      <w:pPr>
        <w:tabs>
          <w:tab w:val="left" w:pos="4500"/>
          <w:tab w:val="left" w:pos="7020"/>
        </w:tabs>
        <w:rPr>
          <w:rFonts w:ascii="Arial" w:hAnsi="Arial" w:cs="Arial"/>
        </w:rPr>
      </w:pPr>
    </w:p>
    <w:p w14:paraId="1660A33C" w14:textId="77777777"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</w:p>
    <w:p w14:paraId="1462FA2F" w14:textId="77777777"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Instituti</w:t>
      </w:r>
      <w:r w:rsidRPr="00347A34">
        <w:rPr>
          <w:rFonts w:ascii="Arial" w:hAnsi="Arial" w:cs="Arial"/>
          <w:b/>
        </w:rPr>
        <w:t>on</w:t>
      </w:r>
      <w:r>
        <w:rPr>
          <w:rFonts w:ascii="Arial" w:hAnsi="Arial" w:cs="Arial"/>
          <w:b/>
        </w:rPr>
        <w:t xml:space="preserve"> </w:t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DD03B6">
        <w:rPr>
          <w:rFonts w:ascii="Arial" w:hAnsi="Arial" w:cs="Arial"/>
          <w:noProof/>
          <w:color w:val="0000FF"/>
          <w:shd w:val="clear" w:color="auto" w:fill="D9D9D9" w:themeFill="background1" w:themeFillShade="D9"/>
        </w:rPr>
        <w:t> </w:t>
      </w:r>
      <w:r w:rsidR="00555913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bookmarkEnd w:id="0"/>
    </w:p>
    <w:p w14:paraId="34249832" w14:textId="77777777"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</w:p>
    <w:p w14:paraId="7AEF75B3" w14:textId="77777777"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 xml:space="preserve">Zertifiziert seit: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4F83556E" w14:textId="77777777" w:rsidR="00DD03B6" w:rsidRDefault="00DD03B6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</w:p>
    <w:p w14:paraId="7C712B1C" w14:textId="77777777" w:rsidR="0033513F" w:rsidRP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347A34">
        <w:rPr>
          <w:rFonts w:ascii="Arial" w:hAnsi="Arial" w:cs="Arial"/>
          <w:b/>
        </w:rPr>
        <w:t>Ansprechpartner:</w:t>
      </w:r>
      <w:r w:rsidR="00555913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1C8FBC52" w14:textId="77777777" w:rsidR="00347A34" w:rsidRDefault="00347A34" w:rsidP="00347A34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</w:p>
    <w:p w14:paraId="51386609" w14:textId="77777777" w:rsidR="00347A34" w:rsidRDefault="00347A34" w:rsidP="00555913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347A34">
        <w:rPr>
          <w:rFonts w:ascii="Arial" w:hAnsi="Arial" w:cs="Arial"/>
          <w:b/>
        </w:rPr>
        <w:t>Klinikleitung:</w:t>
      </w:r>
      <w:r w:rsidR="00555913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BAF55B6" w14:textId="77777777" w:rsidR="00347A34" w:rsidRDefault="00347A34" w:rsidP="007E44A7">
      <w:pPr>
        <w:tabs>
          <w:tab w:val="left" w:pos="4500"/>
          <w:tab w:val="left" w:pos="7020"/>
        </w:tabs>
        <w:rPr>
          <w:rFonts w:ascii="Arial" w:hAnsi="Arial" w:cs="Arial"/>
        </w:rPr>
      </w:pPr>
    </w:p>
    <w:p w14:paraId="10781D48" w14:textId="77777777" w:rsidR="006445B5" w:rsidRDefault="006445B5" w:rsidP="007E44A7">
      <w:pPr>
        <w:tabs>
          <w:tab w:val="left" w:pos="4500"/>
          <w:tab w:val="left" w:pos="7020"/>
        </w:tabs>
        <w:rPr>
          <w:rFonts w:ascii="Arial" w:hAnsi="Arial" w:cs="Arial"/>
        </w:rPr>
      </w:pPr>
    </w:p>
    <w:p w14:paraId="6B0817DD" w14:textId="77777777" w:rsidR="007E44A7" w:rsidRPr="007E44A7" w:rsidRDefault="007E44A7" w:rsidP="007E44A7">
      <w:pPr>
        <w:tabs>
          <w:tab w:val="left" w:pos="4500"/>
          <w:tab w:val="left" w:pos="702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Terminierung und Teilnehmer</w:t>
      </w:r>
    </w:p>
    <w:p w14:paraId="308868C8" w14:textId="77777777" w:rsidR="007F3A80" w:rsidRDefault="007F3A80" w:rsidP="003500DF">
      <w:pPr>
        <w:tabs>
          <w:tab w:val="left" w:pos="4500"/>
          <w:tab w:val="left" w:pos="7020"/>
        </w:tabs>
        <w:rPr>
          <w:rFonts w:ascii="Arial" w:hAnsi="Arial" w:cs="Arial"/>
        </w:rPr>
      </w:pPr>
    </w:p>
    <w:p w14:paraId="7C287EEB" w14:textId="77777777" w:rsidR="003500DF" w:rsidRPr="00A33A45" w:rsidRDefault="00555913" w:rsidP="003500DF">
      <w:pPr>
        <w:tabs>
          <w:tab w:val="left" w:pos="4500"/>
          <w:tab w:val="left" w:pos="7020"/>
        </w:tabs>
        <w:rPr>
          <w:rFonts w:ascii="Arial" w:hAnsi="Arial" w:cs="Arial"/>
        </w:rPr>
      </w:pPr>
      <w:r>
        <w:rPr>
          <w:rFonts w:ascii="Arial" w:hAnsi="Arial" w:cs="Arial"/>
          <w:shd w:val="clear" w:color="auto" w:fill="D9D9D9" w:themeFill="background1" w:themeFillShade="D9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"/>
      <w:r>
        <w:rPr>
          <w:rFonts w:ascii="Arial" w:hAnsi="Arial" w:cs="Arial"/>
          <w:shd w:val="clear" w:color="auto" w:fill="D9D9D9" w:themeFill="background1" w:themeFillShade="D9"/>
        </w:rPr>
        <w:instrText xml:space="preserve"> FORMCHECKBOX </w:instrText>
      </w:r>
      <w:r w:rsidR="00015380">
        <w:rPr>
          <w:rFonts w:ascii="Arial" w:hAnsi="Arial" w:cs="Arial"/>
          <w:shd w:val="clear" w:color="auto" w:fill="D9D9D9" w:themeFill="background1" w:themeFillShade="D9"/>
        </w:rPr>
      </w:r>
      <w:r w:rsidR="00015380">
        <w:rPr>
          <w:rFonts w:ascii="Arial" w:hAnsi="Arial" w:cs="Arial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shd w:val="clear" w:color="auto" w:fill="D9D9D9" w:themeFill="background1" w:themeFillShade="D9"/>
        </w:rPr>
        <w:fldChar w:fldCharType="end"/>
      </w:r>
      <w:bookmarkEnd w:id="1"/>
      <w:r w:rsidR="007F3A80">
        <w:rPr>
          <w:rFonts w:ascii="Arial" w:hAnsi="Arial" w:cs="Arial"/>
        </w:rPr>
        <w:t xml:space="preserve">  ein ganzer Tag </w:t>
      </w:r>
    </w:p>
    <w:p w14:paraId="3899FB67" w14:textId="77777777" w:rsidR="007F3A80" w:rsidRDefault="007F3A80" w:rsidP="007F3A80">
      <w:pPr>
        <w:tabs>
          <w:tab w:val="left" w:pos="4500"/>
          <w:tab w:val="left" w:pos="7020"/>
        </w:tabs>
        <w:rPr>
          <w:rFonts w:ascii="Arial" w:hAnsi="Arial" w:cs="Arial"/>
        </w:rPr>
      </w:pPr>
    </w:p>
    <w:p w14:paraId="064E65FA" w14:textId="77777777" w:rsidR="003500DF" w:rsidRPr="006445B5" w:rsidRDefault="003500DF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555913">
        <w:rPr>
          <w:rFonts w:ascii="Arial" w:hAnsi="Arial" w:cs="Arial"/>
        </w:rPr>
        <w:t>Datum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</w:t>
      </w:r>
      <w:r w:rsidRPr="00555913">
        <w:t xml:space="preserve"> </w:t>
      </w:r>
      <w:r w:rsidR="006445B5">
        <w:t xml:space="preserve">    </w:t>
      </w:r>
      <w:r w:rsidRPr="00555913">
        <w:rPr>
          <w:rFonts w:ascii="Arial" w:hAnsi="Arial" w:cs="Arial"/>
        </w:rPr>
        <w:t>Uhrzeit Beginn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    </w:t>
      </w:r>
      <w:r w:rsidRPr="00555913">
        <w:rPr>
          <w:rFonts w:ascii="Arial" w:hAnsi="Arial" w:cs="Arial"/>
        </w:rPr>
        <w:t>Uhrzeit Ende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8AAED35" w14:textId="77777777" w:rsidR="007F3A80" w:rsidRPr="0052622A" w:rsidRDefault="007F3A80" w:rsidP="003500DF">
      <w:pPr>
        <w:rPr>
          <w:rFonts w:ascii="Arial" w:hAnsi="Arial" w:cs="Arial"/>
          <w:b/>
        </w:rPr>
      </w:pPr>
    </w:p>
    <w:p w14:paraId="205AC560" w14:textId="77777777" w:rsidR="007F3A80" w:rsidRPr="00A33A45" w:rsidRDefault="00555913" w:rsidP="007F3A80">
      <w:pPr>
        <w:tabs>
          <w:tab w:val="left" w:pos="4500"/>
          <w:tab w:val="left" w:pos="7020"/>
        </w:tabs>
        <w:rPr>
          <w:rFonts w:ascii="Arial" w:hAnsi="Arial" w:cs="Arial"/>
        </w:rPr>
      </w:pPr>
      <w:r>
        <w:rPr>
          <w:rFonts w:ascii="Arial" w:hAnsi="Arial" w:cs="Arial"/>
          <w:shd w:val="clear" w:color="auto" w:fill="D9D9D9" w:themeFill="background1" w:themeFillShade="D9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2"/>
      <w:r>
        <w:rPr>
          <w:rFonts w:ascii="Arial" w:hAnsi="Arial" w:cs="Arial"/>
          <w:shd w:val="clear" w:color="auto" w:fill="D9D9D9" w:themeFill="background1" w:themeFillShade="D9"/>
        </w:rPr>
        <w:instrText xml:space="preserve"> FORMCHECKBOX </w:instrText>
      </w:r>
      <w:r w:rsidR="00015380">
        <w:rPr>
          <w:rFonts w:ascii="Arial" w:hAnsi="Arial" w:cs="Arial"/>
          <w:shd w:val="clear" w:color="auto" w:fill="D9D9D9" w:themeFill="background1" w:themeFillShade="D9"/>
        </w:rPr>
      </w:r>
      <w:r w:rsidR="00015380">
        <w:rPr>
          <w:rFonts w:ascii="Arial" w:hAnsi="Arial" w:cs="Arial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shd w:val="clear" w:color="auto" w:fill="D9D9D9" w:themeFill="background1" w:themeFillShade="D9"/>
        </w:rPr>
        <w:fldChar w:fldCharType="end"/>
      </w:r>
      <w:bookmarkEnd w:id="2"/>
      <w:r w:rsidR="007F3A80">
        <w:rPr>
          <w:rFonts w:ascii="Arial" w:hAnsi="Arial" w:cs="Arial"/>
        </w:rPr>
        <w:t xml:space="preserve">  zwei halbe Tage </w:t>
      </w:r>
    </w:p>
    <w:p w14:paraId="5552B36A" w14:textId="77777777" w:rsidR="007F3A80" w:rsidRDefault="007F3A80" w:rsidP="007F3A80">
      <w:pPr>
        <w:tabs>
          <w:tab w:val="left" w:pos="4500"/>
          <w:tab w:val="left" w:pos="7020"/>
        </w:tabs>
        <w:rPr>
          <w:rFonts w:ascii="Arial" w:hAnsi="Arial" w:cs="Arial"/>
        </w:rPr>
      </w:pPr>
    </w:p>
    <w:p w14:paraId="60B9C48B" w14:textId="77777777" w:rsidR="006445B5" w:rsidRPr="006445B5" w:rsidRDefault="006445B5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555913">
        <w:rPr>
          <w:rFonts w:ascii="Arial" w:hAnsi="Arial" w:cs="Arial"/>
        </w:rPr>
        <w:t>Datum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  <w:b/>
        </w:rPr>
        <w:t xml:space="preserve"> </w:t>
      </w:r>
      <w:r w:rsidRPr="00555913">
        <w:t xml:space="preserve"> </w:t>
      </w:r>
      <w:r>
        <w:t xml:space="preserve">    </w:t>
      </w:r>
      <w:r w:rsidRPr="00555913">
        <w:rPr>
          <w:rFonts w:ascii="Arial" w:hAnsi="Arial" w:cs="Arial"/>
        </w:rPr>
        <w:t>Uhrzeit Beginn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  <w:b/>
        </w:rPr>
        <w:t xml:space="preserve">     </w:t>
      </w:r>
      <w:r w:rsidRPr="00555913">
        <w:rPr>
          <w:rFonts w:ascii="Arial" w:hAnsi="Arial" w:cs="Arial"/>
        </w:rPr>
        <w:t>Uhrzeit Ende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51B5FCEF" w14:textId="77777777" w:rsidR="006445B5" w:rsidRPr="006445B5" w:rsidRDefault="000C4E5D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</w:rPr>
      </w:pPr>
      <w:r w:rsidRPr="00555913">
        <w:rPr>
          <w:rFonts w:ascii="Arial" w:hAnsi="Arial" w:cs="Arial"/>
        </w:rPr>
        <w:br/>
      </w:r>
      <w:r w:rsidR="006445B5" w:rsidRPr="00555913">
        <w:rPr>
          <w:rFonts w:ascii="Arial" w:hAnsi="Arial" w:cs="Arial"/>
        </w:rPr>
        <w:t>Datum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t xml:space="preserve"> </w:t>
      </w:r>
      <w:r w:rsidR="006445B5">
        <w:t xml:space="preserve">    </w:t>
      </w:r>
      <w:r w:rsidR="006445B5" w:rsidRPr="00555913">
        <w:rPr>
          <w:rFonts w:ascii="Arial" w:hAnsi="Arial" w:cs="Arial"/>
        </w:rPr>
        <w:t>Uhrzeit Beginn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  <w:b/>
        </w:rPr>
        <w:t xml:space="preserve">     </w:t>
      </w:r>
      <w:r w:rsidR="006445B5" w:rsidRPr="00555913">
        <w:rPr>
          <w:rFonts w:ascii="Arial" w:hAnsi="Arial" w:cs="Arial"/>
        </w:rPr>
        <w:t>Uhrzeit Ende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4DB54101" w14:textId="77777777" w:rsidR="00555913" w:rsidRDefault="00555913" w:rsidP="00555913">
      <w:pPr>
        <w:rPr>
          <w:rFonts w:ascii="Arial" w:hAnsi="Arial" w:cs="Arial"/>
        </w:rPr>
      </w:pPr>
    </w:p>
    <w:p w14:paraId="3D8B9795" w14:textId="77777777" w:rsidR="006445B5" w:rsidRDefault="006445B5" w:rsidP="00555913">
      <w:pPr>
        <w:rPr>
          <w:rFonts w:ascii="Arial" w:hAnsi="Arial" w:cs="Arial"/>
        </w:rPr>
      </w:pPr>
    </w:p>
    <w:p w14:paraId="2F430F43" w14:textId="77777777" w:rsidR="006445B5" w:rsidRDefault="007E44A7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 w:rsidRPr="006445B5">
        <w:rPr>
          <w:rFonts w:ascii="Arial" w:hAnsi="Arial" w:cs="Arial"/>
          <w:b/>
        </w:rPr>
        <w:t>DBT Team-Auditor</w:t>
      </w:r>
      <w:r w:rsidR="006445B5" w:rsidRPr="006445B5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DD03B6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AAD58E7" w14:textId="77777777" w:rsidR="00F12564" w:rsidRDefault="00F1256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7386E69" w14:textId="77777777" w:rsidR="00347A34" w:rsidRPr="006445B5" w:rsidRDefault="00347A34" w:rsidP="00347A34">
      <w:pPr>
        <w:tabs>
          <w:tab w:val="left" w:pos="1440"/>
        </w:tabs>
        <w:spacing w:after="120"/>
        <w:rPr>
          <w:rFonts w:ascii="Arial" w:hAnsi="Arial" w:cs="Arial"/>
          <w:b/>
          <w:u w:val="single"/>
        </w:rPr>
      </w:pPr>
      <w:r w:rsidRPr="006445B5">
        <w:rPr>
          <w:rFonts w:ascii="Arial" w:hAnsi="Arial" w:cs="Arial"/>
          <w:b/>
          <w:u w:val="single"/>
        </w:rPr>
        <w:lastRenderedPageBreak/>
        <w:t>Anwesend</w:t>
      </w:r>
      <w:r w:rsidR="006445B5">
        <w:rPr>
          <w:rFonts w:ascii="Arial" w:hAnsi="Arial" w:cs="Arial"/>
          <w:b/>
          <w:u w:val="single"/>
        </w:rPr>
        <w:t>:</w:t>
      </w:r>
    </w:p>
    <w:tbl>
      <w:tblPr>
        <w:tblStyle w:val="Tabellenraster"/>
        <w:tblW w:w="9889" w:type="dxa"/>
        <w:tblLook w:val="04A0" w:firstRow="1" w:lastRow="0" w:firstColumn="1" w:lastColumn="0" w:noHBand="0" w:noVBand="1"/>
      </w:tblPr>
      <w:tblGrid>
        <w:gridCol w:w="2517"/>
        <w:gridCol w:w="2411"/>
        <w:gridCol w:w="2126"/>
        <w:gridCol w:w="2835"/>
      </w:tblGrid>
      <w:tr w:rsidR="006445B5" w:rsidRPr="00604FC2" w14:paraId="3F592F4A" w14:textId="77777777" w:rsidTr="006445B5">
        <w:tc>
          <w:tcPr>
            <w:tcW w:w="25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AF0797A" w14:textId="77777777"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41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671142A" w14:textId="77777777"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Funktion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B1F56BE" w14:textId="77777777"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DBT-Status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C4F7570" w14:textId="77777777" w:rsidR="00347A34" w:rsidRPr="00604FC2" w:rsidRDefault="00347A34" w:rsidP="00604FC2">
            <w:pPr>
              <w:tabs>
                <w:tab w:val="left" w:pos="1440"/>
              </w:tabs>
              <w:spacing w:after="120"/>
              <w:rPr>
                <w:rFonts w:ascii="Arial" w:hAnsi="Arial" w:cs="Arial"/>
                <w:b/>
              </w:rPr>
            </w:pPr>
            <w:r w:rsidRPr="00604FC2">
              <w:rPr>
                <w:rFonts w:ascii="Arial" w:hAnsi="Arial" w:cs="Arial"/>
                <w:b/>
              </w:rPr>
              <w:t>Unterschrift</w:t>
            </w:r>
          </w:p>
        </w:tc>
      </w:tr>
      <w:tr w:rsidR="00347A34" w:rsidRPr="00604FC2" w14:paraId="4D4208AE" w14:textId="77777777" w:rsidTr="006445B5">
        <w:tc>
          <w:tcPr>
            <w:tcW w:w="2517" w:type="dxa"/>
            <w:shd w:val="clear" w:color="auto" w:fill="auto"/>
          </w:tcPr>
          <w:p w14:paraId="5B780F69" w14:textId="77777777" w:rsidR="00347A34" w:rsidRPr="00604FC2" w:rsidRDefault="00604FC2" w:rsidP="00604F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3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2411" w:type="dxa"/>
            <w:shd w:val="clear" w:color="auto" w:fill="auto"/>
          </w:tcPr>
          <w:p w14:paraId="27F40DB5" w14:textId="77777777" w:rsidR="00347A34" w:rsidRPr="00604FC2" w:rsidRDefault="00604FC2" w:rsidP="00604F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58BE9512" w14:textId="77777777" w:rsidR="00347A34" w:rsidRPr="00604FC2" w:rsidRDefault="00604FC2" w:rsidP="00604F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2269B5D9" w14:textId="77777777" w:rsidR="00347A34" w:rsidRPr="00604FC2" w:rsidRDefault="00347A34" w:rsidP="00604FC2">
            <w:pPr>
              <w:rPr>
                <w:sz w:val="16"/>
              </w:rPr>
            </w:pPr>
          </w:p>
          <w:p w14:paraId="4C72054C" w14:textId="77777777" w:rsidR="00604FC2" w:rsidRPr="00604FC2" w:rsidRDefault="00604FC2" w:rsidP="00604FC2">
            <w:pPr>
              <w:rPr>
                <w:sz w:val="16"/>
              </w:rPr>
            </w:pPr>
          </w:p>
        </w:tc>
      </w:tr>
      <w:tr w:rsidR="00604FC2" w:rsidRPr="00604FC2" w14:paraId="03851596" w14:textId="77777777" w:rsidTr="006445B5">
        <w:tc>
          <w:tcPr>
            <w:tcW w:w="2517" w:type="dxa"/>
            <w:shd w:val="clear" w:color="auto" w:fill="auto"/>
          </w:tcPr>
          <w:p w14:paraId="7953CD67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1EFBF297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42963C3C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1891982D" w14:textId="77777777" w:rsidR="00604FC2" w:rsidRPr="00604FC2" w:rsidRDefault="00604FC2" w:rsidP="006445B5">
            <w:pPr>
              <w:rPr>
                <w:sz w:val="16"/>
              </w:rPr>
            </w:pPr>
          </w:p>
          <w:p w14:paraId="2487A9AD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54D9DEDE" w14:textId="77777777" w:rsidTr="006445B5">
        <w:tc>
          <w:tcPr>
            <w:tcW w:w="2517" w:type="dxa"/>
            <w:shd w:val="clear" w:color="auto" w:fill="auto"/>
          </w:tcPr>
          <w:p w14:paraId="2399D6C3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5FD0C450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67082A38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3F489B88" w14:textId="77777777" w:rsidR="00604FC2" w:rsidRPr="00604FC2" w:rsidRDefault="00604FC2" w:rsidP="006445B5">
            <w:pPr>
              <w:rPr>
                <w:sz w:val="16"/>
              </w:rPr>
            </w:pPr>
          </w:p>
          <w:p w14:paraId="5F838D8A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52DEF7F3" w14:textId="77777777" w:rsidTr="006445B5">
        <w:tc>
          <w:tcPr>
            <w:tcW w:w="2517" w:type="dxa"/>
            <w:shd w:val="clear" w:color="auto" w:fill="auto"/>
          </w:tcPr>
          <w:p w14:paraId="4547CE87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6ECAEFC0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7A5C895D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4B0EB549" w14:textId="77777777" w:rsidR="00604FC2" w:rsidRPr="00604FC2" w:rsidRDefault="00604FC2" w:rsidP="006445B5">
            <w:pPr>
              <w:rPr>
                <w:sz w:val="16"/>
              </w:rPr>
            </w:pPr>
          </w:p>
          <w:p w14:paraId="0E4D9F25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467853A7" w14:textId="77777777" w:rsidTr="006445B5">
        <w:tc>
          <w:tcPr>
            <w:tcW w:w="2517" w:type="dxa"/>
            <w:shd w:val="clear" w:color="auto" w:fill="auto"/>
          </w:tcPr>
          <w:p w14:paraId="4EDB173E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461789ED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1013323A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4B7A887A" w14:textId="77777777" w:rsidR="00604FC2" w:rsidRPr="00604FC2" w:rsidRDefault="00604FC2" w:rsidP="006445B5">
            <w:pPr>
              <w:rPr>
                <w:sz w:val="16"/>
              </w:rPr>
            </w:pPr>
          </w:p>
          <w:p w14:paraId="36D28D02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1BABD4D9" w14:textId="77777777" w:rsidTr="006445B5">
        <w:tc>
          <w:tcPr>
            <w:tcW w:w="2517" w:type="dxa"/>
            <w:shd w:val="clear" w:color="auto" w:fill="auto"/>
          </w:tcPr>
          <w:p w14:paraId="112E03EA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2D58DE1C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454D9131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4BC7E768" w14:textId="77777777" w:rsidR="00604FC2" w:rsidRPr="00604FC2" w:rsidRDefault="00604FC2" w:rsidP="006445B5">
            <w:pPr>
              <w:rPr>
                <w:sz w:val="16"/>
              </w:rPr>
            </w:pPr>
          </w:p>
          <w:p w14:paraId="4F055C1E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0E5799CE" w14:textId="77777777" w:rsidTr="006445B5">
        <w:tc>
          <w:tcPr>
            <w:tcW w:w="2517" w:type="dxa"/>
            <w:shd w:val="clear" w:color="auto" w:fill="auto"/>
          </w:tcPr>
          <w:p w14:paraId="2A115C87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77177CC2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5B1A16E3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12ECD869" w14:textId="77777777" w:rsidR="00604FC2" w:rsidRPr="00604FC2" w:rsidRDefault="00604FC2" w:rsidP="006445B5">
            <w:pPr>
              <w:rPr>
                <w:sz w:val="16"/>
              </w:rPr>
            </w:pPr>
          </w:p>
          <w:p w14:paraId="2336F4BC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452273FE" w14:textId="77777777" w:rsidTr="006445B5">
        <w:tc>
          <w:tcPr>
            <w:tcW w:w="2517" w:type="dxa"/>
            <w:shd w:val="clear" w:color="auto" w:fill="auto"/>
          </w:tcPr>
          <w:p w14:paraId="51B42E94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086BCD32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2AAB9A15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1442E3D5" w14:textId="77777777" w:rsidR="00604FC2" w:rsidRPr="00604FC2" w:rsidRDefault="00604FC2" w:rsidP="006445B5">
            <w:pPr>
              <w:rPr>
                <w:sz w:val="16"/>
              </w:rPr>
            </w:pPr>
          </w:p>
          <w:p w14:paraId="652B31CD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508E81B0" w14:textId="77777777" w:rsidTr="006445B5">
        <w:tc>
          <w:tcPr>
            <w:tcW w:w="2517" w:type="dxa"/>
            <w:shd w:val="clear" w:color="auto" w:fill="auto"/>
          </w:tcPr>
          <w:p w14:paraId="55C8AE0A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0EC99C83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67861020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1D2580DB" w14:textId="77777777" w:rsidR="00604FC2" w:rsidRPr="00604FC2" w:rsidRDefault="00604FC2" w:rsidP="006445B5">
            <w:pPr>
              <w:rPr>
                <w:sz w:val="16"/>
              </w:rPr>
            </w:pPr>
          </w:p>
          <w:p w14:paraId="42CD143F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1648A600" w14:textId="77777777" w:rsidTr="006445B5">
        <w:tc>
          <w:tcPr>
            <w:tcW w:w="2517" w:type="dxa"/>
            <w:shd w:val="clear" w:color="auto" w:fill="auto"/>
          </w:tcPr>
          <w:p w14:paraId="06121DC0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000BF5F1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65E6D1F3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63114858" w14:textId="77777777" w:rsidR="00604FC2" w:rsidRPr="00604FC2" w:rsidRDefault="00604FC2" w:rsidP="006445B5">
            <w:pPr>
              <w:rPr>
                <w:sz w:val="16"/>
              </w:rPr>
            </w:pPr>
          </w:p>
          <w:p w14:paraId="2911431E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53A97DD3" w14:textId="77777777" w:rsidTr="006445B5">
        <w:tc>
          <w:tcPr>
            <w:tcW w:w="2517" w:type="dxa"/>
            <w:shd w:val="clear" w:color="auto" w:fill="auto"/>
          </w:tcPr>
          <w:p w14:paraId="7C150824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4DE64B7B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16EA9802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40D654E6" w14:textId="77777777" w:rsidR="00604FC2" w:rsidRPr="00604FC2" w:rsidRDefault="00604FC2" w:rsidP="006445B5">
            <w:pPr>
              <w:rPr>
                <w:sz w:val="16"/>
              </w:rPr>
            </w:pPr>
          </w:p>
          <w:p w14:paraId="7983E307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3D3FC9B2" w14:textId="77777777" w:rsidTr="006445B5">
        <w:tc>
          <w:tcPr>
            <w:tcW w:w="2517" w:type="dxa"/>
            <w:shd w:val="clear" w:color="auto" w:fill="auto"/>
          </w:tcPr>
          <w:p w14:paraId="284CF247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2AF7537A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6D4A464F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5578407B" w14:textId="77777777" w:rsidR="00604FC2" w:rsidRPr="00604FC2" w:rsidRDefault="00604FC2" w:rsidP="006445B5">
            <w:pPr>
              <w:rPr>
                <w:sz w:val="16"/>
              </w:rPr>
            </w:pPr>
          </w:p>
          <w:p w14:paraId="014E8B39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6ED7C315" w14:textId="77777777" w:rsidTr="006445B5">
        <w:tc>
          <w:tcPr>
            <w:tcW w:w="2517" w:type="dxa"/>
            <w:shd w:val="clear" w:color="auto" w:fill="auto"/>
          </w:tcPr>
          <w:p w14:paraId="53299026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7C8BE8FA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1E75C398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26DD72F7" w14:textId="77777777" w:rsidR="00604FC2" w:rsidRPr="00604FC2" w:rsidRDefault="00604FC2" w:rsidP="006445B5">
            <w:pPr>
              <w:rPr>
                <w:sz w:val="16"/>
              </w:rPr>
            </w:pPr>
          </w:p>
          <w:p w14:paraId="189031EB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5229E39B" w14:textId="77777777" w:rsidTr="006445B5">
        <w:tc>
          <w:tcPr>
            <w:tcW w:w="2517" w:type="dxa"/>
            <w:shd w:val="clear" w:color="auto" w:fill="auto"/>
          </w:tcPr>
          <w:p w14:paraId="6663FE1A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251826DB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2A975941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0B47E736" w14:textId="77777777" w:rsidR="00604FC2" w:rsidRPr="00604FC2" w:rsidRDefault="00604FC2" w:rsidP="006445B5">
            <w:pPr>
              <w:rPr>
                <w:sz w:val="16"/>
              </w:rPr>
            </w:pPr>
          </w:p>
          <w:p w14:paraId="607DB8DD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4CB86366" w14:textId="77777777" w:rsidTr="006445B5">
        <w:tc>
          <w:tcPr>
            <w:tcW w:w="2517" w:type="dxa"/>
            <w:shd w:val="clear" w:color="auto" w:fill="auto"/>
          </w:tcPr>
          <w:p w14:paraId="2C0D8BAC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1EB42193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7F78C0F1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568ED4C3" w14:textId="77777777" w:rsidR="00604FC2" w:rsidRPr="00604FC2" w:rsidRDefault="00604FC2" w:rsidP="006445B5">
            <w:pPr>
              <w:rPr>
                <w:sz w:val="16"/>
              </w:rPr>
            </w:pPr>
          </w:p>
          <w:p w14:paraId="40851661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3F9C07FD" w14:textId="77777777" w:rsidTr="006445B5">
        <w:tc>
          <w:tcPr>
            <w:tcW w:w="2517" w:type="dxa"/>
            <w:shd w:val="clear" w:color="auto" w:fill="auto"/>
          </w:tcPr>
          <w:p w14:paraId="58CA29ED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5EB75C30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3B587747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4BE4B077" w14:textId="77777777" w:rsidR="00604FC2" w:rsidRPr="00604FC2" w:rsidRDefault="00604FC2" w:rsidP="006445B5">
            <w:pPr>
              <w:rPr>
                <w:sz w:val="16"/>
              </w:rPr>
            </w:pPr>
          </w:p>
          <w:p w14:paraId="1F529E9F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136FBA59" w14:textId="77777777" w:rsidTr="006445B5">
        <w:tc>
          <w:tcPr>
            <w:tcW w:w="2517" w:type="dxa"/>
            <w:shd w:val="clear" w:color="auto" w:fill="auto"/>
          </w:tcPr>
          <w:p w14:paraId="5FEB40A9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5F1C85BC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64435E2D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0780DF3C" w14:textId="77777777" w:rsidR="00604FC2" w:rsidRPr="00604FC2" w:rsidRDefault="00604FC2" w:rsidP="006445B5">
            <w:pPr>
              <w:rPr>
                <w:sz w:val="16"/>
              </w:rPr>
            </w:pPr>
          </w:p>
          <w:p w14:paraId="7600B013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3DFF4344" w14:textId="77777777" w:rsidTr="006445B5">
        <w:tc>
          <w:tcPr>
            <w:tcW w:w="2517" w:type="dxa"/>
            <w:shd w:val="clear" w:color="auto" w:fill="auto"/>
          </w:tcPr>
          <w:p w14:paraId="404C9C1C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560DA55A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648D5CF6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1E343F75" w14:textId="77777777" w:rsidR="00604FC2" w:rsidRPr="00604FC2" w:rsidRDefault="00604FC2" w:rsidP="006445B5">
            <w:pPr>
              <w:rPr>
                <w:sz w:val="16"/>
              </w:rPr>
            </w:pPr>
          </w:p>
          <w:p w14:paraId="5573292B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620B746D" w14:textId="77777777" w:rsidTr="006445B5">
        <w:tc>
          <w:tcPr>
            <w:tcW w:w="2517" w:type="dxa"/>
            <w:shd w:val="clear" w:color="auto" w:fill="auto"/>
          </w:tcPr>
          <w:p w14:paraId="04C47015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7F0C8A13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1F1A00CD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439D82BA" w14:textId="77777777" w:rsidR="00604FC2" w:rsidRPr="00604FC2" w:rsidRDefault="00604FC2" w:rsidP="006445B5">
            <w:pPr>
              <w:rPr>
                <w:sz w:val="16"/>
              </w:rPr>
            </w:pPr>
          </w:p>
          <w:p w14:paraId="0CACF3A3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2D38E2FE" w14:textId="77777777" w:rsidTr="006445B5">
        <w:tc>
          <w:tcPr>
            <w:tcW w:w="2517" w:type="dxa"/>
            <w:shd w:val="clear" w:color="auto" w:fill="auto"/>
          </w:tcPr>
          <w:p w14:paraId="6C7E6CFC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4927F542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1CF8CC9B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0FCE11CE" w14:textId="77777777" w:rsidR="00604FC2" w:rsidRPr="00604FC2" w:rsidRDefault="00604FC2" w:rsidP="006445B5">
            <w:pPr>
              <w:rPr>
                <w:sz w:val="16"/>
              </w:rPr>
            </w:pPr>
          </w:p>
          <w:p w14:paraId="6F8DC7DA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2A2E309C" w14:textId="77777777" w:rsidTr="006445B5">
        <w:tc>
          <w:tcPr>
            <w:tcW w:w="2517" w:type="dxa"/>
            <w:shd w:val="clear" w:color="auto" w:fill="auto"/>
          </w:tcPr>
          <w:p w14:paraId="7A68FA38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28542F48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40A6973A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52045D24" w14:textId="77777777" w:rsidR="00604FC2" w:rsidRPr="00604FC2" w:rsidRDefault="00604FC2" w:rsidP="006445B5">
            <w:pPr>
              <w:rPr>
                <w:sz w:val="16"/>
              </w:rPr>
            </w:pPr>
          </w:p>
          <w:p w14:paraId="0C761C73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3B576D9D" w14:textId="77777777" w:rsidTr="006445B5">
        <w:tc>
          <w:tcPr>
            <w:tcW w:w="2517" w:type="dxa"/>
            <w:shd w:val="clear" w:color="auto" w:fill="auto"/>
          </w:tcPr>
          <w:p w14:paraId="490B996D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5D09D2BF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5CE6D5A8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1E9F79EE" w14:textId="77777777" w:rsidR="00604FC2" w:rsidRPr="00604FC2" w:rsidRDefault="00604FC2" w:rsidP="006445B5">
            <w:pPr>
              <w:rPr>
                <w:sz w:val="16"/>
              </w:rPr>
            </w:pPr>
          </w:p>
          <w:p w14:paraId="67156884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  <w:tr w:rsidR="00604FC2" w:rsidRPr="00604FC2" w14:paraId="3CEA94F3" w14:textId="77777777" w:rsidTr="006445B5">
        <w:tc>
          <w:tcPr>
            <w:tcW w:w="2517" w:type="dxa"/>
            <w:shd w:val="clear" w:color="auto" w:fill="auto"/>
          </w:tcPr>
          <w:p w14:paraId="2414FBD3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1" w:type="dxa"/>
            <w:shd w:val="clear" w:color="auto" w:fill="auto"/>
          </w:tcPr>
          <w:p w14:paraId="540D94AF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shd w:val="clear" w:color="auto" w:fill="auto"/>
          </w:tcPr>
          <w:p w14:paraId="280DDEE8" w14:textId="77777777" w:rsidR="00604FC2" w:rsidRPr="00604FC2" w:rsidRDefault="00604FC2" w:rsidP="006445B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35" w:type="dxa"/>
            <w:shd w:val="clear" w:color="auto" w:fill="auto"/>
          </w:tcPr>
          <w:p w14:paraId="372D423F" w14:textId="77777777" w:rsidR="00604FC2" w:rsidRPr="00604FC2" w:rsidRDefault="00604FC2" w:rsidP="006445B5">
            <w:pPr>
              <w:rPr>
                <w:sz w:val="16"/>
              </w:rPr>
            </w:pPr>
          </w:p>
          <w:p w14:paraId="5E534E2A" w14:textId="77777777" w:rsidR="00604FC2" w:rsidRPr="00604FC2" w:rsidRDefault="00604FC2" w:rsidP="006445B5">
            <w:pPr>
              <w:rPr>
                <w:sz w:val="16"/>
              </w:rPr>
            </w:pPr>
          </w:p>
        </w:tc>
      </w:tr>
    </w:tbl>
    <w:p w14:paraId="0E60F324" w14:textId="77777777" w:rsidR="0033513F" w:rsidRPr="007E44A7" w:rsidRDefault="0033513F" w:rsidP="00347A34">
      <w:pPr>
        <w:tabs>
          <w:tab w:val="left" w:pos="1440"/>
        </w:tabs>
        <w:spacing w:after="120"/>
        <w:rPr>
          <w:rFonts w:ascii="Arial" w:hAnsi="Arial" w:cs="Arial"/>
          <w:b/>
        </w:rPr>
      </w:pPr>
      <w:r w:rsidRPr="00347A34">
        <w:rPr>
          <w:rFonts w:ascii="Arial" w:hAnsi="Arial" w:cs="Arial"/>
          <w:b/>
          <w:sz w:val="28"/>
        </w:rPr>
        <w:br w:type="page"/>
      </w:r>
      <w:r w:rsidRPr="007E44A7">
        <w:rPr>
          <w:rFonts w:ascii="Arial" w:hAnsi="Arial" w:cs="Arial"/>
          <w:b/>
          <w:sz w:val="28"/>
        </w:rPr>
        <w:lastRenderedPageBreak/>
        <w:t>Checkliste / Protokoll</w:t>
      </w:r>
    </w:p>
    <w:p w14:paraId="385C5CC8" w14:textId="77777777" w:rsidR="007F3A80" w:rsidRDefault="007F3A80" w:rsidP="003500DF">
      <w:pPr>
        <w:tabs>
          <w:tab w:val="left" w:pos="1440"/>
        </w:tabs>
        <w:rPr>
          <w:rFonts w:ascii="Arial" w:hAnsi="Arial" w:cs="Arial"/>
        </w:rPr>
      </w:pPr>
    </w:p>
    <w:p w14:paraId="4A60410B" w14:textId="77777777" w:rsidR="00B56FAD" w:rsidRDefault="007F3A80" w:rsidP="00B56FAD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Im Folgenden sind die wesentlichen Aspekte aufgelistet, die im Rahmen des jährlichen DBT Team-Audits zusammen mit dem Auditor </w:t>
      </w:r>
      <w:r w:rsidR="00A05BB8">
        <w:rPr>
          <w:rFonts w:ascii="Arial" w:hAnsi="Arial" w:cs="Arial"/>
        </w:rPr>
        <w:t>hinsichtlich Verbesserungspotenz</w:t>
      </w:r>
      <w:r>
        <w:rPr>
          <w:rFonts w:ascii="Arial" w:hAnsi="Arial" w:cs="Arial"/>
        </w:rPr>
        <w:t>ial und Veränderungsnotwendigkeiten</w:t>
      </w:r>
      <w:r w:rsidR="002422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selbstkritisch reflektiert </w:t>
      </w:r>
      <w:r w:rsidR="00242284">
        <w:rPr>
          <w:rFonts w:ascii="Arial" w:hAnsi="Arial" w:cs="Arial"/>
        </w:rPr>
        <w:t>werden sollen.</w:t>
      </w:r>
    </w:p>
    <w:p w14:paraId="69AC1B69" w14:textId="77777777" w:rsidR="00242284" w:rsidRDefault="00242284" w:rsidP="00B56FAD">
      <w:pPr>
        <w:tabs>
          <w:tab w:val="left" w:pos="1440"/>
        </w:tabs>
        <w:rPr>
          <w:rFonts w:ascii="Arial" w:hAnsi="Arial" w:cs="Arial"/>
        </w:rPr>
      </w:pPr>
    </w:p>
    <w:p w14:paraId="0AA471E0" w14:textId="77777777" w:rsidR="00242284" w:rsidRDefault="00552A48" w:rsidP="00B56FAD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Die </w:t>
      </w:r>
      <w:r w:rsidRPr="003C046E">
        <w:rPr>
          <w:rFonts w:ascii="Arial" w:hAnsi="Arial" w:cs="Arial"/>
          <w:color w:val="808080"/>
        </w:rPr>
        <w:t>nicht grau gekennzeichneten</w:t>
      </w:r>
      <w:r w:rsidRPr="003C046E">
        <w:rPr>
          <w:rFonts w:ascii="Arial" w:hAnsi="Arial" w:cs="Arial"/>
          <w:color w:val="A6A6A6"/>
        </w:rPr>
        <w:t xml:space="preserve"> </w:t>
      </w:r>
      <w:r w:rsidRPr="00552A48">
        <w:rPr>
          <w:rFonts w:ascii="Arial" w:hAnsi="Arial" w:cs="Arial"/>
        </w:rPr>
        <w:t>Aspekte der</w:t>
      </w:r>
      <w:r>
        <w:rPr>
          <w:rFonts w:ascii="Arial" w:hAnsi="Arial" w:cs="Arial"/>
        </w:rPr>
        <w:t xml:space="preserve"> </w:t>
      </w:r>
      <w:r w:rsidR="00242284">
        <w:rPr>
          <w:rFonts w:ascii="Arial" w:hAnsi="Arial" w:cs="Arial"/>
        </w:rPr>
        <w:t>Checkliste soll</w:t>
      </w:r>
      <w:r w:rsidR="00A05BB8">
        <w:rPr>
          <w:rFonts w:ascii="Arial" w:hAnsi="Arial" w:cs="Arial"/>
        </w:rPr>
        <w:t>en</w:t>
      </w:r>
      <w:r w:rsidR="00242284">
        <w:rPr>
          <w:rFonts w:ascii="Arial" w:hAnsi="Arial" w:cs="Arial"/>
        </w:rPr>
        <w:t xml:space="preserve"> von der Teamleitung vorab ausgefüllt und dem DBT Team-Auditor zu Beginn des Audits als Leitfaden für das Team-Audit vorgelegt werden.</w:t>
      </w:r>
    </w:p>
    <w:p w14:paraId="61B152F9" w14:textId="77777777" w:rsidR="00242284" w:rsidRDefault="00242284" w:rsidP="00B56FAD">
      <w:pPr>
        <w:tabs>
          <w:tab w:val="left" w:pos="1440"/>
        </w:tabs>
        <w:rPr>
          <w:rFonts w:ascii="Arial" w:hAnsi="Arial" w:cs="Arial"/>
        </w:rPr>
      </w:pPr>
    </w:p>
    <w:p w14:paraId="6AC907ED" w14:textId="77777777" w:rsidR="00242284" w:rsidRPr="007F3A80" w:rsidRDefault="00242284" w:rsidP="00B56FAD">
      <w:pPr>
        <w:tabs>
          <w:tab w:val="left" w:pos="1440"/>
        </w:tabs>
        <w:rPr>
          <w:rFonts w:ascii="Arial" w:hAnsi="Arial" w:cs="Arial"/>
        </w:rPr>
      </w:pPr>
    </w:p>
    <w:p w14:paraId="3D41F766" w14:textId="77777777" w:rsidR="003500DF" w:rsidRPr="00B56FAD" w:rsidRDefault="00B56FAD" w:rsidP="00B56FAD">
      <w:pPr>
        <w:tabs>
          <w:tab w:val="left" w:pos="1440"/>
        </w:tabs>
        <w:rPr>
          <w:rFonts w:ascii="Arial" w:eastAsia="Calibri" w:hAnsi="Arial" w:cs="Arial"/>
          <w:b/>
          <w:u w:val="single"/>
          <w:lang w:eastAsia="en-US"/>
        </w:rPr>
      </w:pPr>
      <w:r>
        <w:rPr>
          <w:rFonts w:ascii="Arial" w:eastAsia="Calibri" w:hAnsi="Arial" w:cs="Arial"/>
          <w:b/>
          <w:u w:val="single"/>
          <w:lang w:eastAsia="en-US"/>
        </w:rPr>
        <w:t xml:space="preserve">1. </w:t>
      </w:r>
      <w:r w:rsidRPr="00B56FAD">
        <w:rPr>
          <w:rFonts w:ascii="Arial" w:eastAsia="Calibri" w:hAnsi="Arial" w:cs="Arial"/>
          <w:b/>
          <w:u w:val="single"/>
          <w:lang w:eastAsia="en-US"/>
        </w:rPr>
        <w:t>Struktur-Qualität</w:t>
      </w:r>
    </w:p>
    <w:p w14:paraId="26BCD7E7" w14:textId="77777777" w:rsidR="00B56FAD" w:rsidRDefault="00B56FAD" w:rsidP="003500DF">
      <w:pPr>
        <w:tabs>
          <w:tab w:val="left" w:pos="1440"/>
        </w:tabs>
        <w:rPr>
          <w:rFonts w:ascii="Arial" w:eastAsia="Calibri" w:hAnsi="Arial" w:cs="Arial"/>
          <w:b/>
          <w:lang w:eastAsia="en-US"/>
        </w:rPr>
      </w:pPr>
    </w:p>
    <w:p w14:paraId="35B37636" w14:textId="77777777" w:rsidR="006445B5" w:rsidRDefault="006445B5" w:rsidP="003500DF">
      <w:pPr>
        <w:tabs>
          <w:tab w:val="left" w:pos="1440"/>
        </w:tabs>
        <w:rPr>
          <w:rFonts w:ascii="Arial" w:hAnsi="Arial" w:cs="Arial"/>
          <w:b/>
        </w:rPr>
      </w:pPr>
    </w:p>
    <w:p w14:paraId="40CABF6C" w14:textId="77777777" w:rsidR="003500DF" w:rsidRPr="00BF0F67" w:rsidRDefault="003500DF" w:rsidP="003500DF">
      <w:pPr>
        <w:tabs>
          <w:tab w:val="left" w:pos="1440"/>
        </w:tabs>
        <w:rPr>
          <w:rFonts w:ascii="Arial" w:eastAsia="Calibri" w:hAnsi="Arial" w:cs="Arial"/>
          <w:b/>
          <w:lang w:eastAsia="en-US"/>
        </w:rPr>
      </w:pPr>
      <w:r w:rsidRPr="0046137B">
        <w:rPr>
          <w:rFonts w:ascii="Arial" w:hAnsi="Arial" w:cs="Arial"/>
          <w:b/>
        </w:rPr>
        <w:t>Personalbesetzung</w:t>
      </w:r>
      <w:r>
        <w:rPr>
          <w:rFonts w:ascii="Arial" w:hAnsi="Arial" w:cs="Arial"/>
        </w:rPr>
        <w:t xml:space="preserve"> </w:t>
      </w:r>
      <w:r w:rsidR="00242284">
        <w:rPr>
          <w:rFonts w:ascii="Arial" w:hAnsi="Arial" w:cs="Arial"/>
        </w:rPr>
        <w:t>(</w:t>
      </w:r>
      <w:r>
        <w:rPr>
          <w:rFonts w:ascii="Arial" w:hAnsi="Arial" w:cs="Arial"/>
        </w:rPr>
        <w:t>im Monat des Team-Audits</w:t>
      </w:r>
      <w:r w:rsidR="00242284">
        <w:rPr>
          <w:rFonts w:ascii="Arial" w:hAnsi="Arial" w:cs="Arial"/>
        </w:rPr>
        <w:t xml:space="preserve">, </w:t>
      </w:r>
      <w:r w:rsidRPr="00E75BEC">
        <w:rPr>
          <w:rFonts w:ascii="Arial" w:eastAsia="Calibri" w:hAnsi="Arial" w:cs="Arial"/>
          <w:lang w:eastAsia="en-US"/>
        </w:rPr>
        <w:t>bitte namentlich benennen)</w:t>
      </w:r>
      <w:r>
        <w:rPr>
          <w:rFonts w:ascii="Arial" w:eastAsia="Calibri" w:hAnsi="Arial" w:cs="Arial"/>
          <w:lang w:eastAsia="en-US"/>
        </w:rPr>
        <w:br/>
      </w:r>
    </w:p>
    <w:p w14:paraId="3D1E68DA" w14:textId="77777777" w:rsidR="00BF0F67" w:rsidRPr="00BF0F67" w:rsidRDefault="00347A34" w:rsidP="00347A34">
      <w:pPr>
        <w:pStyle w:val="StandardWeb"/>
        <w:spacing w:before="0" w:beforeAutospacing="0" w:after="0" w:afterAutospacing="0"/>
        <w:rPr>
          <w:rFonts w:ascii="Arial" w:eastAsia="Calibri" w:hAnsi="Arial" w:cs="Arial"/>
          <w:b/>
          <w:lang w:eastAsia="en-US"/>
        </w:rPr>
      </w:pPr>
      <w:r w:rsidRPr="00BF0F67">
        <w:rPr>
          <w:rFonts w:ascii="Arial" w:eastAsia="Calibri" w:hAnsi="Arial" w:cs="Arial"/>
          <w:b/>
          <w:lang w:eastAsia="en-US"/>
        </w:rPr>
        <w:t>Ausgebildete DBT-Therapeuten (DDBT)</w:t>
      </w:r>
    </w:p>
    <w:p w14:paraId="52A94C22" w14:textId="0A7C8644" w:rsidR="002250D2" w:rsidRPr="001C5D8A" w:rsidRDefault="00237CC4" w:rsidP="002250D2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color w:val="FF0000"/>
          <w:lang w:eastAsia="en-US"/>
        </w:rPr>
      </w:pPr>
      <w:r w:rsidRPr="00C306DD">
        <w:rPr>
          <w:rFonts w:ascii="Arial" w:eastAsia="Calibri" w:hAnsi="Arial" w:cs="Arial"/>
          <w:sz w:val="22"/>
          <w:lang w:eastAsia="en-US"/>
        </w:rPr>
        <w:t xml:space="preserve">Erfordert: </w:t>
      </w:r>
      <w:r w:rsidRPr="00237CC4">
        <w:rPr>
          <w:rFonts w:ascii="Arial" w:hAnsi="Arial" w:cs="Arial"/>
          <w:sz w:val="22"/>
          <w:szCs w:val="22"/>
        </w:rPr>
        <w:t>mind. 3 zertifizierte DBT-Therapeuten (DBT-Therapeut in Leitungsfunktion optional)</w:t>
      </w:r>
    </w:p>
    <w:p w14:paraId="43DAA57E" w14:textId="77777777" w:rsidR="00BF0F67" w:rsidRDefault="00BF0F67" w:rsidP="00BF0F67">
      <w:pPr>
        <w:pStyle w:val="StandardWeb"/>
        <w:spacing w:before="0" w:beforeAutospacing="0" w:after="0" w:afterAutospacing="0"/>
        <w:rPr>
          <w:rFonts w:ascii="Arial" w:eastAsia="Calibri" w:hAnsi="Arial" w:cs="Arial"/>
          <w:sz w:val="22"/>
          <w:lang w:eastAsia="en-US"/>
        </w:rPr>
      </w:pPr>
    </w:p>
    <w:p w14:paraId="360BB741" w14:textId="77777777" w:rsidR="006445B5" w:rsidRDefault="00A05BB8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BF0F67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A820257" w14:textId="77777777" w:rsidR="006445B5" w:rsidRDefault="00A05BB8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8A0B99E" w14:textId="77777777" w:rsidR="006445B5" w:rsidRDefault="00A05BB8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8FDBF88" w14:textId="77777777" w:rsidR="00BF0F67" w:rsidRPr="006445B5" w:rsidRDefault="00A05BB8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9A9BC24" w14:textId="77777777" w:rsidR="002250D2" w:rsidRPr="006445B5" w:rsidRDefault="002250D2" w:rsidP="006445B5">
      <w:pPr>
        <w:rPr>
          <w:rFonts w:ascii="Arial" w:hAnsi="Arial" w:cs="Arial"/>
        </w:rPr>
      </w:pPr>
    </w:p>
    <w:p w14:paraId="3FA3951C" w14:textId="07FBF077" w:rsidR="002250D2" w:rsidRDefault="002250D2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2250D2">
        <w:rPr>
          <w:rFonts w:ascii="Arial" w:eastAsia="Calibri" w:hAnsi="Arial" w:cs="Arial"/>
          <w:b/>
          <w:lang w:eastAsia="en-US"/>
        </w:rPr>
        <w:t>Zusätzliche DBT-Therapeuten in</w:t>
      </w:r>
      <w:r w:rsidRPr="00C306DD">
        <w:rPr>
          <w:rFonts w:ascii="Arial" w:eastAsia="Calibri" w:hAnsi="Arial" w:cs="Arial"/>
          <w:b/>
          <w:lang w:eastAsia="en-US"/>
        </w:rPr>
        <w:t xml:space="preserve"> </w:t>
      </w:r>
      <w:r w:rsidR="001C5D8A" w:rsidRPr="00C306DD">
        <w:rPr>
          <w:rFonts w:ascii="Arial" w:eastAsia="Calibri" w:hAnsi="Arial" w:cs="Arial"/>
          <w:b/>
          <w:lang w:eastAsia="en-US"/>
        </w:rPr>
        <w:t>Fortbildung</w:t>
      </w:r>
    </w:p>
    <w:p w14:paraId="019C1975" w14:textId="78513D5A" w:rsidR="00BF0F67" w:rsidRPr="00C306DD" w:rsidRDefault="002250D2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C306DD">
        <w:rPr>
          <w:rFonts w:ascii="Arial" w:eastAsia="Calibri" w:hAnsi="Arial" w:cs="Arial"/>
          <w:sz w:val="22"/>
          <w:lang w:eastAsia="en-US"/>
        </w:rPr>
        <w:t>(</w:t>
      </w:r>
      <w:r w:rsidR="001C5D8A" w:rsidRPr="00C306DD">
        <w:rPr>
          <w:rFonts w:ascii="Arial" w:eastAsia="Calibri" w:hAnsi="Arial" w:cs="Arial"/>
          <w:sz w:val="22"/>
          <w:lang w:eastAsia="en-US"/>
        </w:rPr>
        <w:t>optional</w:t>
      </w:r>
      <w:r w:rsidRPr="00C306DD">
        <w:rPr>
          <w:rFonts w:ascii="Arial" w:eastAsia="Calibri" w:hAnsi="Arial" w:cs="Arial"/>
          <w:sz w:val="22"/>
          <w:lang w:eastAsia="en-US"/>
        </w:rPr>
        <w:t>)</w:t>
      </w:r>
      <w:r w:rsidR="00665D89" w:rsidRPr="00C306DD">
        <w:rPr>
          <w:rFonts w:ascii="Arial" w:eastAsia="Calibri" w:hAnsi="Arial" w:cs="Arial"/>
          <w:sz w:val="22"/>
          <w:lang w:eastAsia="en-US"/>
        </w:rPr>
        <w:t xml:space="preserve"> </w:t>
      </w:r>
    </w:p>
    <w:p w14:paraId="5C895F84" w14:textId="77777777" w:rsidR="00BF0F67" w:rsidRPr="00665D89" w:rsidRDefault="00BF0F67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color w:val="FF0000"/>
          <w:lang w:eastAsia="en-US"/>
        </w:rPr>
      </w:pPr>
    </w:p>
    <w:p w14:paraId="1D2225C5" w14:textId="77777777" w:rsidR="006445B5" w:rsidRDefault="00665D89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420FBB33" w14:textId="77777777" w:rsidR="006445B5" w:rsidRDefault="00665D89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08D7C0D" w14:textId="77777777" w:rsidR="006445B5" w:rsidRDefault="00665D89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EDCE778" w14:textId="77777777" w:rsidR="006445B5" w:rsidRPr="006445B5" w:rsidRDefault="00665D89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BA8E465" w14:textId="77777777" w:rsidR="002250D2" w:rsidRDefault="002250D2" w:rsidP="006445B5">
      <w:pPr>
        <w:pStyle w:val="StandardWeb"/>
        <w:spacing w:before="0" w:beforeAutospacing="0" w:after="0" w:afterAutospacing="0"/>
        <w:rPr>
          <w:rFonts w:ascii="Arial" w:eastAsia="Calibri" w:hAnsi="Arial" w:cs="Arial"/>
          <w:b/>
          <w:sz w:val="22"/>
          <w:lang w:eastAsia="en-US"/>
        </w:rPr>
      </w:pPr>
    </w:p>
    <w:p w14:paraId="194EF5FF" w14:textId="77777777" w:rsidR="00BF0F67" w:rsidRPr="002250D2" w:rsidRDefault="002250D2" w:rsidP="003500DF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2250D2">
        <w:rPr>
          <w:rFonts w:ascii="Arial" w:eastAsia="Calibri" w:hAnsi="Arial" w:cs="Arial"/>
          <w:b/>
          <w:sz w:val="22"/>
          <w:lang w:eastAsia="en-US"/>
        </w:rPr>
        <w:t>Zertifizierte DBT-TherapeutInnen für Sozial- und Pflegeberufe</w:t>
      </w:r>
    </w:p>
    <w:p w14:paraId="03AC60DD" w14:textId="5CFB3AC4" w:rsidR="002250D2" w:rsidRPr="00C306DD" w:rsidRDefault="002250D2" w:rsidP="001C5D8A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b/>
          <w:lang w:eastAsia="en-US"/>
        </w:rPr>
      </w:pPr>
      <w:r w:rsidRPr="00C306DD">
        <w:rPr>
          <w:rFonts w:ascii="Arial" w:eastAsia="Calibri" w:hAnsi="Arial" w:cs="Arial"/>
          <w:sz w:val="22"/>
          <w:lang w:eastAsia="en-US"/>
        </w:rPr>
        <w:t>(</w:t>
      </w:r>
      <w:r w:rsidR="001C5D8A" w:rsidRPr="00C306DD">
        <w:rPr>
          <w:rFonts w:ascii="Arial" w:eastAsia="Calibri" w:hAnsi="Arial" w:cs="Arial"/>
          <w:sz w:val="22"/>
          <w:lang w:eastAsia="en-US"/>
        </w:rPr>
        <w:t>optional)</w:t>
      </w:r>
      <w:r w:rsidR="00665D89" w:rsidRPr="00C306DD">
        <w:rPr>
          <w:rFonts w:ascii="Arial" w:eastAsia="Calibri" w:hAnsi="Arial" w:cs="Arial"/>
          <w:sz w:val="22"/>
          <w:lang w:eastAsia="en-US"/>
        </w:rPr>
        <w:t xml:space="preserve"> </w:t>
      </w:r>
    </w:p>
    <w:p w14:paraId="070C9D89" w14:textId="77777777" w:rsidR="006445B5" w:rsidRDefault="006445B5" w:rsidP="006445B5">
      <w:pPr>
        <w:pStyle w:val="StandardWeb"/>
        <w:spacing w:before="0" w:beforeAutospacing="0" w:after="0" w:afterAutospacing="0"/>
        <w:ind w:left="705" w:hanging="705"/>
        <w:rPr>
          <w:rFonts w:ascii="Arial" w:eastAsia="Calibri" w:hAnsi="Arial" w:cs="Arial"/>
          <w:lang w:eastAsia="en-US"/>
        </w:rPr>
      </w:pPr>
    </w:p>
    <w:p w14:paraId="0A043A6F" w14:textId="77777777" w:rsidR="006445B5" w:rsidRDefault="00665D89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5F426780" w14:textId="77777777" w:rsidR="006445B5" w:rsidRDefault="00665D89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118975AA" w14:textId="77777777" w:rsidR="006445B5" w:rsidRDefault="00665D89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173BE44" w14:textId="77777777" w:rsidR="006445B5" w:rsidRPr="006445B5" w:rsidRDefault="00665D89" w:rsidP="006445B5">
      <w:pPr>
        <w:tabs>
          <w:tab w:val="left" w:pos="4500"/>
          <w:tab w:val="left" w:pos="7020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  <w:r w:rsidR="006445B5" w:rsidRPr="006445B5">
        <w:rPr>
          <w:rFonts w:ascii="Arial" w:hAnsi="Arial" w:cs="Arial"/>
        </w:rPr>
        <w:t>Funktion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05729CB" w14:textId="77777777" w:rsidR="006445B5" w:rsidRPr="006445B5" w:rsidRDefault="006445B5" w:rsidP="006445B5">
      <w:pPr>
        <w:rPr>
          <w:rFonts w:eastAsia="Calibri"/>
        </w:rPr>
      </w:pPr>
    </w:p>
    <w:p w14:paraId="1AEB2A96" w14:textId="77777777" w:rsidR="002250D2" w:rsidRPr="006445B5" w:rsidRDefault="002250D2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 xml:space="preserve">Personalbesetzung Anforderungen erfüllt: </w:t>
      </w: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3"/>
      <w:r w:rsidR="006445B5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4"/>
      <w:r w:rsidRPr="006445B5">
        <w:rPr>
          <w:rFonts w:ascii="Arial" w:hAnsi="Arial" w:cs="Arial"/>
        </w:rPr>
        <w:t xml:space="preserve"> ja </w:t>
      </w:r>
      <w:r w:rsidRPr="006445B5">
        <w:rPr>
          <w:rFonts w:ascii="Arial" w:hAnsi="Arial" w:cs="Arial"/>
        </w:rPr>
        <w:tab/>
        <w:t xml:space="preserve">      </w:t>
      </w:r>
      <w:r w:rsidR="006445B5">
        <w:rPr>
          <w:rFonts w:ascii="Arial" w:hAnsi="Arial" w:cs="Arial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4"/>
      <w:r w:rsidR="006445B5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5"/>
      <w:r w:rsidR="006445B5">
        <w:rPr>
          <w:rFonts w:ascii="Arial" w:hAnsi="Arial" w:cs="Arial"/>
        </w:rPr>
        <w:t xml:space="preserve"> teilweise      </w:t>
      </w:r>
      <w:r w:rsidRPr="006445B5">
        <w:rPr>
          <w:rFonts w:ascii="Arial" w:hAnsi="Arial" w:cs="Arial"/>
        </w:rPr>
        <w:t xml:space="preserve"> </w:t>
      </w:r>
      <w:r w:rsidR="006445B5">
        <w:rPr>
          <w:rFonts w:ascii="Arial" w:hAnsi="Arial" w:cs="Arial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5"/>
      <w:r w:rsidR="006445B5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6"/>
      <w:r w:rsidRPr="006445B5">
        <w:rPr>
          <w:rFonts w:ascii="Arial" w:hAnsi="Arial" w:cs="Arial"/>
        </w:rPr>
        <w:t xml:space="preserve"> nein </w:t>
      </w:r>
    </w:p>
    <w:p w14:paraId="4ACD8E2A" w14:textId="77777777" w:rsidR="002250D2" w:rsidRPr="006445B5" w:rsidRDefault="002250D2" w:rsidP="006445B5">
      <w:pPr>
        <w:rPr>
          <w:rFonts w:ascii="Arial" w:hAnsi="Arial" w:cs="Arial"/>
        </w:rPr>
      </w:pPr>
    </w:p>
    <w:p w14:paraId="4AD3BAA6" w14:textId="77777777" w:rsidR="002250D2" w:rsidRDefault="002250D2" w:rsidP="006445B5">
      <w:pPr>
        <w:rPr>
          <w:rFonts w:ascii="Arial" w:hAnsi="Arial" w:cs="Arial"/>
          <w:b/>
        </w:rPr>
      </w:pPr>
      <w:r w:rsidRPr="006445B5">
        <w:rPr>
          <w:rFonts w:ascii="Arial" w:hAnsi="Arial" w:cs="Arial"/>
        </w:rPr>
        <w:t>Empfehlungen</w:t>
      </w:r>
      <w:r w:rsidR="006445B5">
        <w:rPr>
          <w:rFonts w:ascii="Arial" w:hAnsi="Arial" w:cs="Arial"/>
        </w:rPr>
        <w:t xml:space="preserve"> des Auditors</w:t>
      </w:r>
      <w:r w:rsidR="006445B5" w:rsidRPr="006445B5">
        <w:rPr>
          <w:rFonts w:ascii="Arial" w:hAnsi="Arial" w:cs="Arial"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6445B5">
        <w:rPr>
          <w:rFonts w:ascii="Arial" w:hAnsi="Arial" w:cs="Arial"/>
        </w:rPr>
        <w:t xml:space="preserve">    </w:t>
      </w:r>
    </w:p>
    <w:p w14:paraId="37AC4088" w14:textId="77777777"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66346D28" w14:textId="77777777"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044C89E0" w14:textId="77777777" w:rsidR="00BD685D" w:rsidRPr="00770438" w:rsidRDefault="00242284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Patienten</w:t>
      </w:r>
    </w:p>
    <w:p w14:paraId="075210E6" w14:textId="77777777" w:rsidR="00BD685D" w:rsidRDefault="00BD685D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725EF5B5" w14:textId="77777777"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  <w:r w:rsidRPr="00EE2D33">
        <w:rPr>
          <w:rFonts w:ascii="Arial" w:hAnsi="Arial" w:cs="Arial"/>
          <w:b/>
        </w:rPr>
        <w:t>Wie viele Patienten werden zeitgleich behandelt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40051CC3" w14:textId="66C7255A" w:rsidR="002250D2" w:rsidRPr="00744C77" w:rsidRDefault="00744C77" w:rsidP="00A33A45">
      <w:pPr>
        <w:tabs>
          <w:tab w:val="left" w:pos="1440"/>
        </w:tabs>
        <w:ind w:right="1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lastRenderedPageBreak/>
        <w:t>(</w:t>
      </w:r>
      <w:r w:rsidRPr="00C306DD">
        <w:rPr>
          <w:rFonts w:ascii="Arial" w:hAnsi="Arial" w:cs="Arial"/>
        </w:rPr>
        <w:t xml:space="preserve">Mindestvoraussetzung </w:t>
      </w:r>
      <w:r w:rsidR="001C5D8A" w:rsidRPr="00C306DD">
        <w:rPr>
          <w:rFonts w:ascii="Arial" w:hAnsi="Arial" w:cs="Arial"/>
        </w:rPr>
        <w:t>6</w:t>
      </w:r>
      <w:r w:rsidRPr="00C306DD">
        <w:rPr>
          <w:rFonts w:ascii="Arial" w:hAnsi="Arial" w:cs="Arial"/>
        </w:rPr>
        <w:t xml:space="preserve"> BPD</w:t>
      </w:r>
      <w:r>
        <w:rPr>
          <w:rFonts w:ascii="Arial" w:hAnsi="Arial" w:cs="Arial"/>
        </w:rPr>
        <w:t>-</w:t>
      </w:r>
      <w:r w:rsidR="002250D2">
        <w:rPr>
          <w:rFonts w:ascii="Arial" w:hAnsi="Arial" w:cs="Arial"/>
        </w:rPr>
        <w:t>Behandlungsplätze)</w:t>
      </w:r>
      <w:r>
        <w:rPr>
          <w:rFonts w:ascii="Arial" w:hAnsi="Arial" w:cs="Arial"/>
        </w:rPr>
        <w:t xml:space="preserve"> </w:t>
      </w:r>
    </w:p>
    <w:p w14:paraId="1F2D2FFF" w14:textId="77777777"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2397043C" w14:textId="77777777"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BD685D">
        <w:rPr>
          <w:rFonts w:ascii="Arial" w:hAnsi="Arial" w:cs="Arial"/>
        </w:rPr>
        <w:t>ie viele BPD Patie</w:t>
      </w:r>
      <w:r w:rsidR="00B56FAD">
        <w:rPr>
          <w:rFonts w:ascii="Arial" w:hAnsi="Arial" w:cs="Arial"/>
        </w:rPr>
        <w:t>nten werden pro Jahr behandelt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38A26EB" w14:textId="77777777"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1603FD42" w14:textId="77777777" w:rsidR="00BD685D" w:rsidRDefault="00B56FAD" w:rsidP="00A33A45">
      <w:pPr>
        <w:tabs>
          <w:tab w:val="left" w:pos="1440"/>
        </w:tabs>
        <w:ind w:right="1"/>
        <w:rPr>
          <w:rFonts w:ascii="Arial" w:hAnsi="Arial" w:cs="Arial"/>
        </w:rPr>
      </w:pPr>
      <w:r w:rsidRPr="00242284">
        <w:rPr>
          <w:rFonts w:ascii="Arial" w:hAnsi="Arial" w:cs="Arial"/>
        </w:rPr>
        <w:t>Abbrecherquote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BD685D">
        <w:rPr>
          <w:rFonts w:ascii="Arial" w:hAnsi="Arial" w:cs="Arial"/>
        </w:rPr>
        <w:t>%</w:t>
      </w:r>
    </w:p>
    <w:p w14:paraId="3217986E" w14:textId="77777777" w:rsidR="002250D2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4E3F8A6D" w14:textId="77777777" w:rsidR="00BD685D" w:rsidRDefault="002250D2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797654">
        <w:rPr>
          <w:rFonts w:ascii="Arial" w:hAnsi="Arial" w:cs="Arial"/>
        </w:rPr>
        <w:t xml:space="preserve">urchschnittliche </w:t>
      </w:r>
      <w:r w:rsidR="00797654" w:rsidRPr="00242284">
        <w:rPr>
          <w:rFonts w:ascii="Arial" w:hAnsi="Arial" w:cs="Arial"/>
        </w:rPr>
        <w:t>Behandlungsdauer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6AE68F6" w14:textId="77777777" w:rsidR="00242284" w:rsidRDefault="00242284" w:rsidP="00B56FAD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1BFD9EC1" w14:textId="77777777" w:rsidR="006445B5" w:rsidRDefault="006445B5" w:rsidP="00B56FAD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6BC00F7A" w14:textId="77777777" w:rsidR="007F3C44" w:rsidRDefault="00BD685D" w:rsidP="00B56FAD">
      <w:pPr>
        <w:tabs>
          <w:tab w:val="left" w:pos="1440"/>
        </w:tabs>
        <w:ind w:right="1"/>
        <w:rPr>
          <w:rFonts w:ascii="Arial" w:hAnsi="Arial" w:cs="Arial"/>
        </w:rPr>
      </w:pPr>
      <w:r w:rsidRPr="007F3C44">
        <w:rPr>
          <w:rFonts w:ascii="Arial" w:hAnsi="Arial" w:cs="Arial"/>
          <w:b/>
        </w:rPr>
        <w:t>Spezialangebote</w:t>
      </w:r>
      <w:r>
        <w:rPr>
          <w:rFonts w:ascii="Arial" w:hAnsi="Arial" w:cs="Arial"/>
        </w:rPr>
        <w:tab/>
      </w:r>
    </w:p>
    <w:p w14:paraId="421EB275" w14:textId="77777777" w:rsidR="007F3C44" w:rsidRPr="006445B5" w:rsidRDefault="007F3C44" w:rsidP="006445B5"/>
    <w:p w14:paraId="2EB10527" w14:textId="77777777" w:rsidR="006445B5" w:rsidRPr="006445B5" w:rsidRDefault="007F3C44" w:rsidP="006445B5">
      <w:r w:rsidRPr="006445B5"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6"/>
      <w:r w:rsidR="006445B5" w:rsidRPr="006445B5">
        <w:instrText xml:space="preserve"> FORMCHECKBOX </w:instrText>
      </w:r>
      <w:r w:rsidR="00015380">
        <w:fldChar w:fldCharType="separate"/>
      </w:r>
      <w:r w:rsidR="006445B5" w:rsidRPr="006445B5">
        <w:fldChar w:fldCharType="end"/>
      </w:r>
      <w:bookmarkEnd w:id="7"/>
      <w:r w:rsidR="006445B5" w:rsidRPr="006445B5">
        <w:t xml:space="preserve"> </w:t>
      </w:r>
      <w:r w:rsidR="00BD685D" w:rsidRPr="006445B5">
        <w:rPr>
          <w:rFonts w:ascii="Arial" w:hAnsi="Arial" w:cs="Arial"/>
        </w:rPr>
        <w:t>DBT Sucht</w:t>
      </w:r>
      <w:r w:rsidR="006445B5">
        <w:tab/>
      </w:r>
      <w:r w:rsidR="006445B5">
        <w:tab/>
      </w:r>
      <w:r w:rsidR="006445B5"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45B5" w:rsidRPr="006445B5">
        <w:instrText xml:space="preserve"> FORMCHECKBOX </w:instrText>
      </w:r>
      <w:r w:rsidR="00015380">
        <w:fldChar w:fldCharType="separate"/>
      </w:r>
      <w:r w:rsidR="006445B5" w:rsidRPr="006445B5">
        <w:fldChar w:fldCharType="end"/>
      </w:r>
      <w:r w:rsidR="006445B5" w:rsidRPr="006445B5">
        <w:t xml:space="preserve"> </w:t>
      </w:r>
      <w:r w:rsidR="006445B5" w:rsidRPr="006445B5">
        <w:rPr>
          <w:rFonts w:ascii="Arial" w:hAnsi="Arial" w:cs="Arial"/>
        </w:rPr>
        <w:t xml:space="preserve">DBT </w:t>
      </w:r>
      <w:r w:rsidR="006445B5">
        <w:rPr>
          <w:rFonts w:ascii="Arial" w:hAnsi="Arial" w:cs="Arial"/>
        </w:rPr>
        <w:t>Essstörungen</w:t>
      </w:r>
    </w:p>
    <w:p w14:paraId="581F6A0E" w14:textId="77777777" w:rsidR="00BD685D" w:rsidRPr="006445B5" w:rsidRDefault="00BD685D" w:rsidP="006445B5"/>
    <w:p w14:paraId="48348077" w14:textId="77777777" w:rsidR="00BD685D" w:rsidRPr="006445B5" w:rsidRDefault="00BD685D" w:rsidP="006445B5">
      <w:pPr>
        <w:rPr>
          <w:rFonts w:ascii="Arial" w:hAnsi="Arial" w:cs="Arial"/>
        </w:rPr>
      </w:pPr>
      <w:r w:rsidRPr="006445B5">
        <w:tab/>
      </w:r>
      <w:r w:rsidR="006445B5" w:rsidRPr="006445B5"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7"/>
      <w:r w:rsidR="006445B5" w:rsidRPr="006445B5">
        <w:instrText xml:space="preserve"> FORMCHECKBOX </w:instrText>
      </w:r>
      <w:r w:rsidR="00015380">
        <w:fldChar w:fldCharType="separate"/>
      </w:r>
      <w:r w:rsidR="006445B5" w:rsidRPr="006445B5">
        <w:fldChar w:fldCharType="end"/>
      </w:r>
      <w:bookmarkEnd w:id="8"/>
      <w:r w:rsidR="006445B5" w:rsidRPr="006445B5">
        <w:t xml:space="preserve"> </w:t>
      </w:r>
      <w:r w:rsidR="006445B5">
        <w:rPr>
          <w:rFonts w:ascii="Arial" w:hAnsi="Arial" w:cs="Arial"/>
        </w:rPr>
        <w:t xml:space="preserve">DBT </w:t>
      </w:r>
      <w:r w:rsidRPr="006445B5">
        <w:rPr>
          <w:rFonts w:ascii="Arial" w:hAnsi="Arial" w:cs="Arial"/>
        </w:rPr>
        <w:t>PTSD</w:t>
      </w:r>
      <w:r w:rsid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45B5" w:rsidRPr="006445B5">
        <w:instrText xml:space="preserve"> FORMCHECKBOX </w:instrText>
      </w:r>
      <w:r w:rsidR="00015380">
        <w:fldChar w:fldCharType="separate"/>
      </w:r>
      <w:r w:rsidR="006445B5" w:rsidRPr="006445B5">
        <w:fldChar w:fldCharType="end"/>
      </w:r>
      <w:r w:rsidR="006445B5" w:rsidRPr="006445B5">
        <w:t xml:space="preserve"> </w:t>
      </w:r>
      <w:r w:rsidR="006445B5" w:rsidRPr="006445B5">
        <w:rPr>
          <w:rFonts w:ascii="Arial" w:hAnsi="Arial" w:cs="Arial"/>
        </w:rPr>
        <w:t xml:space="preserve">DBT </w:t>
      </w:r>
      <w:r w:rsidR="006445B5">
        <w:rPr>
          <w:rFonts w:ascii="Arial" w:hAnsi="Arial" w:cs="Arial"/>
        </w:rPr>
        <w:t>Peer Coaching</w:t>
      </w:r>
      <w:r w:rsidR="006445B5">
        <w:rPr>
          <w:rFonts w:ascii="Arial" w:hAnsi="Arial" w:cs="Arial"/>
        </w:rPr>
        <w:tab/>
      </w:r>
    </w:p>
    <w:p w14:paraId="213125DB" w14:textId="77777777" w:rsidR="00797654" w:rsidRPr="006445B5" w:rsidRDefault="00797654" w:rsidP="006445B5">
      <w:r w:rsidRPr="006445B5">
        <w:tab/>
      </w:r>
    </w:p>
    <w:p w14:paraId="7586071D" w14:textId="01A31ECE" w:rsidR="00BD685D" w:rsidRPr="006445B5" w:rsidRDefault="00797654" w:rsidP="006445B5">
      <w:r w:rsidRPr="006445B5">
        <w:tab/>
      </w:r>
      <w:r w:rsidR="006445B5" w:rsidRPr="006445B5"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8"/>
      <w:r w:rsidR="006445B5" w:rsidRPr="006445B5">
        <w:instrText xml:space="preserve"> FORMCHECKBOX </w:instrText>
      </w:r>
      <w:r w:rsidR="00015380">
        <w:fldChar w:fldCharType="separate"/>
      </w:r>
      <w:r w:rsidR="006445B5" w:rsidRPr="006445B5">
        <w:fldChar w:fldCharType="end"/>
      </w:r>
      <w:bookmarkEnd w:id="9"/>
      <w:r w:rsidR="006445B5" w:rsidRPr="006445B5">
        <w:t xml:space="preserve"> </w:t>
      </w:r>
      <w:r w:rsidR="00744C77">
        <w:rPr>
          <w:rFonts w:ascii="Arial" w:hAnsi="Arial" w:cs="Arial"/>
        </w:rPr>
        <w:t xml:space="preserve">DBT </w:t>
      </w:r>
      <w:r w:rsidRPr="006445B5">
        <w:rPr>
          <w:rFonts w:ascii="Arial" w:hAnsi="Arial" w:cs="Arial"/>
        </w:rPr>
        <w:t>Adoleszente</w:t>
      </w:r>
      <w:r w:rsid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tab/>
      </w:r>
      <w:r w:rsidR="006445B5" w:rsidRPr="006445B5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45B5" w:rsidRPr="006445B5">
        <w:instrText xml:space="preserve"> FORMCHECKBOX </w:instrText>
      </w:r>
      <w:r w:rsidR="00015380">
        <w:fldChar w:fldCharType="separate"/>
      </w:r>
      <w:r w:rsidR="006445B5" w:rsidRPr="006445B5">
        <w:fldChar w:fldCharType="end"/>
      </w:r>
      <w:r w:rsidR="006445B5" w:rsidRPr="006445B5">
        <w:t xml:space="preserve"> </w:t>
      </w:r>
      <w:r w:rsidR="006445B5">
        <w:rPr>
          <w:rFonts w:ascii="Arial" w:hAnsi="Arial" w:cs="Arial"/>
        </w:rPr>
        <w:t>Sonstiges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1CBEB75" w14:textId="77777777"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7714AE29" w14:textId="77777777" w:rsidR="006445B5" w:rsidRDefault="006445B5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6F6A3FBF" w14:textId="77777777" w:rsidR="00BD685D" w:rsidRPr="00BD685D" w:rsidRDefault="00242284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Materialien</w:t>
      </w:r>
    </w:p>
    <w:p w14:paraId="5A1C6F1B" w14:textId="77777777" w:rsidR="00BD685D" w:rsidRPr="006445B5" w:rsidRDefault="00BD685D" w:rsidP="006445B5">
      <w:pPr>
        <w:rPr>
          <w:rFonts w:ascii="Arial" w:hAnsi="Arial" w:cs="Arial"/>
        </w:rPr>
      </w:pPr>
    </w:p>
    <w:p w14:paraId="0FDF4E3B" w14:textId="77777777"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9"/>
      <w:r w:rsidR="006445B5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0"/>
      <w:r w:rsidRPr="006445B5">
        <w:rPr>
          <w:rFonts w:ascii="Arial" w:hAnsi="Arial" w:cs="Arial"/>
        </w:rPr>
        <w:t xml:space="preserve"> Psychoedukation (Ratgeber</w:t>
      </w:r>
      <w:r w:rsidR="00EE2D33" w:rsidRPr="006445B5">
        <w:rPr>
          <w:rFonts w:ascii="Arial" w:hAnsi="Arial" w:cs="Arial"/>
        </w:rPr>
        <w:t xml:space="preserve"> Borderline</w:t>
      </w:r>
      <w:r w:rsidRPr="006445B5">
        <w:rPr>
          <w:rFonts w:ascii="Arial" w:hAnsi="Arial" w:cs="Arial"/>
        </w:rPr>
        <w:t>)</w:t>
      </w:r>
    </w:p>
    <w:p w14:paraId="04C8E4BC" w14:textId="77777777" w:rsidR="00BD685D" w:rsidRPr="006445B5" w:rsidRDefault="00BD685D" w:rsidP="006445B5">
      <w:pPr>
        <w:rPr>
          <w:rFonts w:ascii="Arial" w:hAnsi="Arial" w:cs="Arial"/>
        </w:rPr>
      </w:pPr>
    </w:p>
    <w:p w14:paraId="29FBB5B9" w14:textId="2B9849D1"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10"/>
      <w:r w:rsidR="006445B5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1"/>
      <w:r w:rsidR="00744C77">
        <w:rPr>
          <w:rFonts w:ascii="Arial" w:hAnsi="Arial" w:cs="Arial"/>
        </w:rPr>
        <w:t xml:space="preserve"> Skills-</w:t>
      </w:r>
      <w:r w:rsidRPr="006445B5">
        <w:rPr>
          <w:rFonts w:ascii="Arial" w:hAnsi="Arial" w:cs="Arial"/>
        </w:rPr>
        <w:t>CD</w:t>
      </w:r>
    </w:p>
    <w:p w14:paraId="3877413D" w14:textId="77777777" w:rsidR="00BD685D" w:rsidRPr="006445B5" w:rsidRDefault="00BD685D" w:rsidP="006445B5">
      <w:pPr>
        <w:rPr>
          <w:rFonts w:ascii="Arial" w:hAnsi="Arial" w:cs="Arial"/>
        </w:rPr>
      </w:pPr>
    </w:p>
    <w:p w14:paraId="520EA27E" w14:textId="77777777"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11"/>
      <w:r w:rsidR="006445B5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2"/>
      <w:r w:rsidRPr="006445B5">
        <w:rPr>
          <w:rFonts w:ascii="Arial" w:hAnsi="Arial" w:cs="Arial"/>
        </w:rPr>
        <w:t xml:space="preserve"> Kopien des Skills-Manuals</w:t>
      </w:r>
      <w:r w:rsidRPr="006445B5">
        <w:rPr>
          <w:rFonts w:ascii="Arial" w:hAnsi="Arial" w:cs="Arial"/>
        </w:rPr>
        <w:tab/>
      </w:r>
    </w:p>
    <w:p w14:paraId="167C93BE" w14:textId="77777777" w:rsidR="00BD685D" w:rsidRPr="006445B5" w:rsidRDefault="00BD685D" w:rsidP="006445B5">
      <w:pPr>
        <w:rPr>
          <w:rFonts w:ascii="Arial" w:hAnsi="Arial" w:cs="Arial"/>
        </w:rPr>
      </w:pPr>
    </w:p>
    <w:p w14:paraId="443C9CF1" w14:textId="77777777"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2"/>
      <w:r w:rsidR="006445B5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3"/>
      <w:r w:rsidRPr="006445B5">
        <w:rPr>
          <w:rFonts w:ascii="Arial" w:hAnsi="Arial" w:cs="Arial"/>
        </w:rPr>
        <w:t xml:space="preserve"> Spezial-Handouts</w:t>
      </w:r>
    </w:p>
    <w:p w14:paraId="645D96E0" w14:textId="77777777" w:rsidR="00BD685D" w:rsidRPr="006445B5" w:rsidRDefault="00BD685D" w:rsidP="006445B5">
      <w:pPr>
        <w:rPr>
          <w:rFonts w:ascii="Arial" w:hAnsi="Arial" w:cs="Arial"/>
        </w:rPr>
      </w:pPr>
    </w:p>
    <w:p w14:paraId="7571FA98" w14:textId="77777777" w:rsidR="00BD685D" w:rsidRPr="006445B5" w:rsidRDefault="00BD685D" w:rsidP="006445B5">
      <w:pPr>
        <w:rPr>
          <w:rFonts w:ascii="Arial" w:hAnsi="Arial" w:cs="Arial"/>
        </w:rPr>
      </w:pPr>
      <w:r w:rsidRPr="006445B5">
        <w:rPr>
          <w:rFonts w:ascii="Arial" w:hAnsi="Arial" w:cs="Arial"/>
        </w:rPr>
        <w:tab/>
      </w:r>
      <w:r w:rsidR="006445B5">
        <w:rPr>
          <w:rFonts w:ascii="Arial" w:hAnsi="Arial" w:cs="Arial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3"/>
      <w:r w:rsidR="006445B5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6445B5">
        <w:rPr>
          <w:rFonts w:ascii="Arial" w:hAnsi="Arial" w:cs="Arial"/>
        </w:rPr>
        <w:fldChar w:fldCharType="end"/>
      </w:r>
      <w:bookmarkEnd w:id="14"/>
      <w:r w:rsidRPr="006445B5">
        <w:rPr>
          <w:rFonts w:ascii="Arial" w:hAnsi="Arial" w:cs="Arial"/>
        </w:rPr>
        <w:t xml:space="preserve"> Sonstiges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0A796A6" w14:textId="77777777" w:rsidR="00EE2D33" w:rsidRPr="006445B5" w:rsidRDefault="00EE2D33" w:rsidP="006445B5"/>
    <w:p w14:paraId="284B3AD8" w14:textId="77777777" w:rsidR="00EE2D33" w:rsidRDefault="00EE2D33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691D3075" w14:textId="150EEB05" w:rsidR="00B56FAD" w:rsidRPr="00B56FAD" w:rsidRDefault="00744C77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Programm/S</w:t>
      </w:r>
      <w:r w:rsidR="00242284">
        <w:rPr>
          <w:rFonts w:ascii="Arial" w:hAnsi="Arial" w:cs="Arial"/>
          <w:b/>
        </w:rPr>
        <w:t>etting</w:t>
      </w:r>
    </w:p>
    <w:p w14:paraId="1FD8D6FE" w14:textId="77777777" w:rsidR="00B56FAD" w:rsidRDefault="00B56FAD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5CBC839F" w14:textId="77777777"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Einzeltherapie</w:t>
      </w:r>
      <w:r w:rsidR="003500DF">
        <w:rPr>
          <w:rFonts w:ascii="Arial" w:hAnsi="Arial" w:cs="Arial"/>
        </w:rPr>
        <w:t>:</w:t>
      </w:r>
      <w:r w:rsidR="006445B5">
        <w:rPr>
          <w:rFonts w:ascii="Arial" w:hAnsi="Arial" w:cs="Arial"/>
        </w:rPr>
        <w:t xml:space="preserve">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47125130" w14:textId="77777777" w:rsidR="00770438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24C183E4" w14:textId="77777777"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Skillsgruppen: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DC847F1" w14:textId="775C5783"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14:paraId="777CA936" w14:textId="6B20E89A" w:rsidR="00770438" w:rsidRDefault="00744C77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Angehörigeng</w:t>
      </w:r>
      <w:r w:rsidR="00770438">
        <w:rPr>
          <w:rFonts w:ascii="Arial" w:hAnsi="Arial" w:cs="Arial"/>
        </w:rPr>
        <w:t>ruppe: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4747375" w14:textId="77777777"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14:paraId="027E0648" w14:textId="77777777"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Patientenvorstellung im Team: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7C3A32A" w14:textId="77777777"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</w:p>
    <w:p w14:paraId="67576623" w14:textId="77777777" w:rsidR="00770438" w:rsidRDefault="00770438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Achtsamkeit (auch für das Team)</w:t>
      </w:r>
      <w:r w:rsidR="003500D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wie häufig, wie lange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7D387B2" w14:textId="11F9CBF0" w:rsidR="00242284" w:rsidRDefault="00242284" w:rsidP="00242284">
      <w:pPr>
        <w:tabs>
          <w:tab w:val="left" w:pos="1440"/>
        </w:tabs>
        <w:ind w:right="1"/>
        <w:rPr>
          <w:rFonts w:ascii="Arial" w:hAnsi="Arial" w:cs="Arial"/>
        </w:rPr>
      </w:pPr>
    </w:p>
    <w:p w14:paraId="790977CD" w14:textId="79BFE8E3" w:rsidR="00B56FAD" w:rsidRDefault="00EE2D33" w:rsidP="006445B5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</w:rPr>
        <w:t xml:space="preserve">Inter- oder </w:t>
      </w:r>
      <w:r w:rsidR="00242284">
        <w:rPr>
          <w:rFonts w:ascii="Arial" w:hAnsi="Arial" w:cs="Arial"/>
        </w:rPr>
        <w:t>Supervision: wie häufig, wie lange, welche Form</w:t>
      </w:r>
      <w:r w:rsidR="006445B5" w:rsidRPr="00347A34">
        <w:rPr>
          <w:rFonts w:ascii="Arial" w:hAnsi="Arial" w:cs="Arial"/>
          <w:b/>
        </w:rPr>
        <w:t>:</w:t>
      </w:r>
      <w:r w:rsidR="006445B5">
        <w:rPr>
          <w:rFonts w:ascii="Arial" w:hAnsi="Arial" w:cs="Arial"/>
          <w:b/>
        </w:rPr>
        <w:t xml:space="preserve"> 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6445B5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F57361B" w14:textId="77777777" w:rsidR="005C31E7" w:rsidRDefault="005C31E7" w:rsidP="005C31E7">
      <w:pPr>
        <w:tabs>
          <w:tab w:val="left" w:pos="1440"/>
        </w:tabs>
        <w:ind w:right="1"/>
        <w:rPr>
          <w:rFonts w:ascii="Arial" w:hAnsi="Arial" w:cs="Arial"/>
          <w:color w:val="FF0000"/>
        </w:rPr>
      </w:pPr>
    </w:p>
    <w:p w14:paraId="5F3E0A29" w14:textId="789ECE24" w:rsidR="005C31E7" w:rsidRDefault="005C31E7" w:rsidP="005C31E7">
      <w:pPr>
        <w:tabs>
          <w:tab w:val="left" w:pos="1440"/>
        </w:tabs>
        <w:ind w:right="1"/>
        <w:rPr>
          <w:rFonts w:ascii="Arial" w:hAnsi="Arial" w:cs="Arial"/>
        </w:rPr>
      </w:pPr>
      <w:r w:rsidRPr="00C306DD">
        <w:rPr>
          <w:rFonts w:ascii="Arial" w:hAnsi="Arial" w:cs="Arial"/>
        </w:rPr>
        <w:t xml:space="preserve">Optional: </w:t>
      </w:r>
      <w:r>
        <w:rPr>
          <w:rFonts w:ascii="Arial" w:hAnsi="Arial" w:cs="Arial"/>
        </w:rPr>
        <w:t>Bezugsgruppe: wie häufig, wie lange? Werden Regeln/Hilfen ausgehändigt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A18A18E" w14:textId="77777777" w:rsidR="005C31E7" w:rsidRDefault="005C31E7" w:rsidP="005C31E7">
      <w:pPr>
        <w:tabs>
          <w:tab w:val="left" w:pos="1440"/>
        </w:tabs>
        <w:ind w:right="1"/>
        <w:rPr>
          <w:rFonts w:ascii="Arial" w:hAnsi="Arial" w:cs="Arial"/>
          <w:shd w:val="clear" w:color="auto" w:fill="D9D9D9" w:themeFill="background1" w:themeFillShade="D9"/>
        </w:rPr>
      </w:pPr>
    </w:p>
    <w:p w14:paraId="4DFABC8C" w14:textId="77777777" w:rsidR="005C31E7" w:rsidRPr="006445B5" w:rsidRDefault="005C31E7" w:rsidP="005C31E7">
      <w:pPr>
        <w:tabs>
          <w:tab w:val="left" w:pos="1440"/>
        </w:tabs>
        <w:ind w:right="1"/>
        <w:rPr>
          <w:rFonts w:ascii="Arial" w:hAnsi="Arial" w:cs="Arial"/>
        </w:rPr>
      </w:pPr>
      <w:r w:rsidRPr="00C306DD">
        <w:rPr>
          <w:rFonts w:ascii="Arial" w:hAnsi="Arial" w:cs="Arial"/>
        </w:rPr>
        <w:t xml:space="preserve">Optional: </w:t>
      </w:r>
      <w:r>
        <w:rPr>
          <w:rFonts w:ascii="Arial" w:hAnsi="Arial" w:cs="Arial"/>
        </w:rPr>
        <w:t>Körpertherapie: wie häufig, wie lange, was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7201948" w14:textId="77777777" w:rsidR="005C31E7" w:rsidRDefault="005C31E7" w:rsidP="005C31E7">
      <w:pPr>
        <w:tabs>
          <w:tab w:val="left" w:pos="1440"/>
        </w:tabs>
        <w:ind w:right="1"/>
        <w:rPr>
          <w:rFonts w:ascii="Arial" w:hAnsi="Arial" w:cs="Arial"/>
        </w:rPr>
      </w:pPr>
    </w:p>
    <w:p w14:paraId="1576B181" w14:textId="77777777" w:rsidR="005C31E7" w:rsidRDefault="005C31E7" w:rsidP="005C31E7">
      <w:pPr>
        <w:tabs>
          <w:tab w:val="left" w:pos="1440"/>
        </w:tabs>
        <w:ind w:right="1"/>
        <w:rPr>
          <w:rFonts w:ascii="Arial" w:hAnsi="Arial" w:cs="Arial"/>
        </w:rPr>
      </w:pPr>
      <w:r w:rsidRPr="00C306DD">
        <w:rPr>
          <w:rFonts w:ascii="Arial" w:hAnsi="Arial" w:cs="Arial"/>
        </w:rPr>
        <w:t>Optional:</w:t>
      </w:r>
      <w:r>
        <w:rPr>
          <w:rFonts w:ascii="Arial" w:hAnsi="Arial" w:cs="Arial"/>
        </w:rPr>
        <w:t xml:space="preserve"> Basisgruppe: wie häufig, wie lange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4EF0D35" w14:textId="77777777" w:rsidR="00237CC4" w:rsidRDefault="00237CC4" w:rsidP="00237CC4">
      <w:pPr>
        <w:tabs>
          <w:tab w:val="left" w:pos="1440"/>
        </w:tabs>
        <w:ind w:right="1"/>
        <w:rPr>
          <w:rFonts w:ascii="Arial" w:hAnsi="Arial" w:cs="Arial"/>
          <w:color w:val="FF0000"/>
        </w:rPr>
      </w:pPr>
    </w:p>
    <w:p w14:paraId="0C9917D3" w14:textId="32AD1443" w:rsidR="00237CC4" w:rsidRDefault="00237CC4" w:rsidP="00237CC4">
      <w:pPr>
        <w:tabs>
          <w:tab w:val="left" w:pos="1440"/>
        </w:tabs>
        <w:ind w:right="1"/>
        <w:rPr>
          <w:rFonts w:ascii="Arial" w:hAnsi="Arial" w:cs="Arial"/>
        </w:rPr>
      </w:pPr>
      <w:r w:rsidRPr="00C306DD">
        <w:rPr>
          <w:rFonts w:ascii="Arial" w:hAnsi="Arial" w:cs="Arial"/>
        </w:rPr>
        <w:t xml:space="preserve">Optional: </w:t>
      </w:r>
      <w:r>
        <w:rPr>
          <w:rFonts w:ascii="Arial" w:hAnsi="Arial" w:cs="Arial"/>
        </w:rPr>
        <w:t>Sozialarbeiterische Beratung: wie häufig, wie lange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525648FF" w14:textId="77777777" w:rsidR="005C31E7" w:rsidRDefault="005C31E7" w:rsidP="006445B5">
      <w:pPr>
        <w:tabs>
          <w:tab w:val="left" w:pos="1440"/>
        </w:tabs>
        <w:ind w:right="1"/>
        <w:rPr>
          <w:rFonts w:ascii="Arial" w:hAnsi="Arial" w:cs="Arial"/>
        </w:rPr>
      </w:pPr>
    </w:p>
    <w:p w14:paraId="7B45DFE4" w14:textId="77777777" w:rsidR="00EE2D33" w:rsidRDefault="00EE2D33" w:rsidP="00EE2D33">
      <w:pPr>
        <w:pStyle w:val="StandardWeb"/>
        <w:spacing w:before="0" w:beforeAutospacing="0" w:after="0" w:afterAutospacing="0"/>
        <w:rPr>
          <w:rFonts w:ascii="Arial" w:hAnsi="Arial" w:cs="Arial"/>
        </w:rPr>
      </w:pPr>
    </w:p>
    <w:p w14:paraId="42AB27BD" w14:textId="77777777" w:rsidR="00EE2D33" w:rsidRPr="007937BA" w:rsidRDefault="00EE2D33" w:rsidP="007937BA">
      <w:pPr>
        <w:rPr>
          <w:rFonts w:ascii="Arial" w:hAnsi="Arial" w:cs="Arial"/>
        </w:rPr>
      </w:pPr>
      <w:r>
        <w:rPr>
          <w:b/>
        </w:rPr>
        <w:t xml:space="preserve">Strukturelle </w:t>
      </w:r>
      <w:r w:rsidRPr="002250D2">
        <w:rPr>
          <w:b/>
        </w:rPr>
        <w:t xml:space="preserve">Anforderungen erfüllt: </w:t>
      </w:r>
      <w:r w:rsidRPr="007937BA">
        <w:tab/>
      </w:r>
      <w:r w:rsidR="007937BA">
        <w:rPr>
          <w:rFonts w:ascii="Arial" w:hAnsi="Arial" w:cs="Arial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4"/>
      <w:r w:rsidR="007937BA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5"/>
      <w:r w:rsidRPr="007937BA">
        <w:rPr>
          <w:rFonts w:ascii="Arial" w:hAnsi="Arial" w:cs="Arial"/>
        </w:rPr>
        <w:t xml:space="preserve"> ja </w:t>
      </w:r>
      <w:r w:rsidRPr="007937BA">
        <w:rPr>
          <w:rFonts w:ascii="Arial" w:hAnsi="Arial" w:cs="Arial"/>
        </w:rPr>
        <w:tab/>
        <w:t xml:space="preserve">      </w:t>
      </w:r>
      <w:r w:rsidR="007937BA">
        <w:rPr>
          <w:rFonts w:ascii="Arial" w:hAnsi="Arial" w:cs="Arial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5"/>
      <w:r w:rsidR="007937BA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6"/>
      <w:r w:rsidRPr="007937BA">
        <w:rPr>
          <w:rFonts w:ascii="Arial" w:hAnsi="Arial" w:cs="Arial"/>
        </w:rPr>
        <w:t xml:space="preserve"> teilweise             </w:t>
      </w:r>
      <w:r w:rsidR="007937BA">
        <w:rPr>
          <w:rFonts w:ascii="Arial" w:hAnsi="Arial" w:cs="Arial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6"/>
      <w:r w:rsidR="007937BA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7"/>
      <w:r w:rsidRPr="007937BA">
        <w:rPr>
          <w:rFonts w:ascii="Arial" w:hAnsi="Arial" w:cs="Arial"/>
        </w:rPr>
        <w:t xml:space="preserve"> nein </w:t>
      </w:r>
    </w:p>
    <w:p w14:paraId="3B204584" w14:textId="77777777" w:rsidR="0033513F" w:rsidRPr="007937BA" w:rsidRDefault="0033513F" w:rsidP="007937BA">
      <w:pPr>
        <w:rPr>
          <w:rFonts w:ascii="Arial" w:hAnsi="Arial" w:cs="Arial"/>
        </w:rPr>
      </w:pPr>
    </w:p>
    <w:p w14:paraId="6017BA35" w14:textId="7890CBBA" w:rsidR="007937BA" w:rsidRPr="007937BA" w:rsidRDefault="00744C77" w:rsidP="007937BA">
      <w:pPr>
        <w:tabs>
          <w:tab w:val="left" w:pos="1440"/>
        </w:tabs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t>Reflex</w:t>
      </w:r>
      <w:r w:rsidR="0033513F" w:rsidRPr="003C046E">
        <w:rPr>
          <w:rFonts w:ascii="Arial" w:hAnsi="Arial" w:cs="Arial"/>
          <w:b/>
          <w:color w:val="808080"/>
        </w:rPr>
        <w:t>ion/Bewertung der DBT-Struk</w:t>
      </w:r>
      <w:r>
        <w:rPr>
          <w:rFonts w:ascii="Arial" w:hAnsi="Arial" w:cs="Arial"/>
          <w:b/>
          <w:color w:val="808080"/>
        </w:rPr>
        <w:t>tur-Qualität durch den DBT Team-</w:t>
      </w:r>
      <w:r w:rsidR="0033513F" w:rsidRPr="003C046E">
        <w:rPr>
          <w:rFonts w:ascii="Arial" w:hAnsi="Arial" w:cs="Arial"/>
          <w:b/>
          <w:color w:val="808080"/>
        </w:rPr>
        <w:t>Auditor:</w:t>
      </w:r>
      <w:r w:rsidR="007937BA">
        <w:rPr>
          <w:rFonts w:ascii="Arial" w:hAnsi="Arial" w:cs="Arial"/>
          <w:b/>
          <w:color w:val="808080"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94F7A9E" w14:textId="77777777" w:rsidR="007937BA" w:rsidRDefault="007937BA" w:rsidP="0033513F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491FC070" w14:textId="77777777" w:rsidR="007937BA" w:rsidRDefault="00EE2D33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  <w:r w:rsidRPr="00EE2D33">
        <w:rPr>
          <w:rFonts w:ascii="Arial" w:hAnsi="Arial" w:cs="Arial"/>
          <w:b/>
        </w:rPr>
        <w:t>Empfehlungen: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22655A3" w14:textId="77777777" w:rsidR="007937BA" w:rsidRDefault="007937BA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</w:p>
    <w:p w14:paraId="73B03CF5" w14:textId="77777777" w:rsidR="007937BA" w:rsidRDefault="007937BA" w:rsidP="007937BA">
      <w:pPr>
        <w:tabs>
          <w:tab w:val="left" w:pos="1440"/>
        </w:tabs>
        <w:ind w:right="1"/>
        <w:rPr>
          <w:rFonts w:ascii="Arial" w:eastAsia="Calibri" w:hAnsi="Arial" w:cs="Arial"/>
          <w:b/>
          <w:u w:val="single"/>
          <w:lang w:eastAsia="en-US"/>
        </w:rPr>
      </w:pPr>
    </w:p>
    <w:p w14:paraId="4B1F6EAD" w14:textId="77777777" w:rsidR="00552A48" w:rsidRPr="007937BA" w:rsidRDefault="0033513F" w:rsidP="007937BA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eastAsia="Calibri" w:hAnsi="Arial" w:cs="Arial"/>
          <w:b/>
          <w:u w:val="single"/>
          <w:lang w:eastAsia="en-US"/>
        </w:rPr>
        <w:t>2</w:t>
      </w:r>
      <w:r w:rsidR="00552A48">
        <w:rPr>
          <w:rFonts w:ascii="Arial" w:eastAsia="Calibri" w:hAnsi="Arial" w:cs="Arial"/>
          <w:b/>
          <w:u w:val="single"/>
          <w:lang w:eastAsia="en-US"/>
        </w:rPr>
        <w:t>. Prozess</w:t>
      </w:r>
      <w:r w:rsidR="00552A48" w:rsidRPr="00B56FAD">
        <w:rPr>
          <w:rFonts w:ascii="Arial" w:eastAsia="Calibri" w:hAnsi="Arial" w:cs="Arial"/>
          <w:b/>
          <w:u w:val="single"/>
          <w:lang w:eastAsia="en-US"/>
        </w:rPr>
        <w:t>-Qualität</w:t>
      </w:r>
    </w:p>
    <w:p w14:paraId="0FE5BD70" w14:textId="77777777" w:rsidR="00552A48" w:rsidRDefault="00552A48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7BA13C50" w14:textId="77777777" w:rsidR="00552A48" w:rsidRDefault="00552A48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7393C5F7" w14:textId="77777777" w:rsidR="00B56FAD" w:rsidRPr="00B56FAD" w:rsidRDefault="00242284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Behandlungskonzept</w:t>
      </w:r>
    </w:p>
    <w:p w14:paraId="071E8D25" w14:textId="77777777" w:rsidR="00B56FAD" w:rsidRDefault="00B56FAD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3A197406" w14:textId="77777777" w:rsidR="00B56FAD" w:rsidRDefault="00770438" w:rsidP="00A33A45">
      <w:pPr>
        <w:tabs>
          <w:tab w:val="left" w:pos="1440"/>
        </w:tabs>
        <w:ind w:right="1"/>
        <w:rPr>
          <w:rFonts w:ascii="Arial" w:hAnsi="Arial" w:cs="Arial"/>
        </w:rPr>
      </w:pPr>
      <w:r w:rsidRPr="00B56FAD">
        <w:rPr>
          <w:rFonts w:ascii="Arial" w:hAnsi="Arial" w:cs="Arial"/>
          <w:u w:val="single"/>
        </w:rPr>
        <w:t>Entscheidungsalgorithmen</w:t>
      </w:r>
      <w:r w:rsidR="00B56FAD">
        <w:rPr>
          <w:rFonts w:ascii="Arial" w:hAnsi="Arial" w:cs="Arial"/>
        </w:rPr>
        <w:t>:</w:t>
      </w:r>
    </w:p>
    <w:p w14:paraId="7D84CAC4" w14:textId="77777777" w:rsid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</w:p>
    <w:p w14:paraId="6A63B112" w14:textId="77777777" w:rsidR="00770438" w:rsidRP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- zum Umgang mit krisengenerierendem V</w:t>
      </w:r>
      <w:r w:rsidR="00770438" w:rsidRPr="00B56FAD">
        <w:rPr>
          <w:rFonts w:ascii="Arial" w:hAnsi="Arial" w:cs="Arial"/>
        </w:rPr>
        <w:t>erhalten</w:t>
      </w:r>
    </w:p>
    <w:p w14:paraId="0D8CE0B9" w14:textId="77777777" w:rsidR="00770438" w:rsidRP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- zum Umgang mit t</w:t>
      </w:r>
      <w:r w:rsidR="00770438" w:rsidRPr="00B56FAD">
        <w:rPr>
          <w:rFonts w:ascii="Arial" w:hAnsi="Arial" w:cs="Arial"/>
        </w:rPr>
        <w:t>herapiestörendem Verhalten</w:t>
      </w:r>
    </w:p>
    <w:p w14:paraId="7095E33C" w14:textId="77777777" w:rsidR="003500DF" w:rsidRDefault="003500DF" w:rsidP="003500DF">
      <w:pPr>
        <w:tabs>
          <w:tab w:val="left" w:pos="1440"/>
        </w:tabs>
        <w:ind w:right="1"/>
        <w:rPr>
          <w:rFonts w:ascii="Arial" w:hAnsi="Arial" w:cs="Arial"/>
        </w:rPr>
      </w:pPr>
    </w:p>
    <w:p w14:paraId="413B6052" w14:textId="77777777" w:rsidR="00B56FAD" w:rsidRDefault="00B56FAD" w:rsidP="003500DF">
      <w:pPr>
        <w:tabs>
          <w:tab w:val="left" w:pos="1440"/>
        </w:tabs>
        <w:ind w:right="1"/>
        <w:rPr>
          <w:rFonts w:ascii="Arial" w:hAnsi="Arial" w:cs="Arial"/>
        </w:rPr>
      </w:pPr>
      <w:r w:rsidRPr="00B56FA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vorhanden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7937BA">
        <w:rPr>
          <w:rFonts w:ascii="Arial" w:hAnsi="Arial" w:cs="Arial"/>
        </w:rPr>
        <w:t xml:space="preserve"> </w:t>
      </w:r>
      <w:r w:rsidR="00A7703A">
        <w:rPr>
          <w:rFonts w:ascii="Arial" w:hAnsi="Arial" w:cs="Arial"/>
        </w:rPr>
        <w:t>(bitte beilegen)</w:t>
      </w:r>
    </w:p>
    <w:p w14:paraId="1DEAF671" w14:textId="77777777" w:rsidR="00A7703A" w:rsidRPr="003C046E" w:rsidRDefault="00A7703A" w:rsidP="003500D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</w:p>
    <w:p w14:paraId="59FD1FEC" w14:textId="77777777" w:rsidR="00A7703A" w:rsidRPr="003C046E" w:rsidRDefault="00A7703A" w:rsidP="003500D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3C046E">
        <w:rPr>
          <w:rFonts w:ascii="Arial" w:hAnsi="Arial" w:cs="Arial"/>
          <w:color w:val="808080"/>
        </w:rPr>
        <w:t>vom Auditor zu bewerten:</w:t>
      </w:r>
    </w:p>
    <w:p w14:paraId="5EBE7687" w14:textId="77777777" w:rsidR="003500DF" w:rsidRPr="003C046E" w:rsidRDefault="00B56FAD" w:rsidP="003500D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3C046E">
        <w:rPr>
          <w:rFonts w:ascii="Arial" w:hAnsi="Arial" w:cs="Arial"/>
          <w:color w:val="808080"/>
        </w:rPr>
        <w:sym w:font="Wingdings" w:char="F0E0"/>
      </w:r>
      <w:r w:rsidRPr="003C046E">
        <w:rPr>
          <w:rFonts w:ascii="Arial" w:hAnsi="Arial" w:cs="Arial"/>
          <w:color w:val="808080"/>
        </w:rPr>
        <w:t xml:space="preserve"> klar und logisch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4BD5F20F" w14:textId="77777777" w:rsidR="00552A48" w:rsidRDefault="00552A48" w:rsidP="00770438">
      <w:pPr>
        <w:tabs>
          <w:tab w:val="left" w:pos="1440"/>
        </w:tabs>
        <w:ind w:right="1"/>
        <w:rPr>
          <w:rFonts w:ascii="Arial" w:hAnsi="Arial" w:cs="Arial"/>
          <w:u w:val="single"/>
        </w:rPr>
      </w:pPr>
    </w:p>
    <w:p w14:paraId="69B3FB32" w14:textId="4B2D160F" w:rsidR="00770438" w:rsidRPr="00B56FAD" w:rsidRDefault="00744C77" w:rsidP="00770438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  <w:u w:val="single"/>
        </w:rPr>
        <w:t>Proz</w:t>
      </w:r>
      <w:r w:rsidR="00B56FAD" w:rsidRPr="00B56FAD">
        <w:rPr>
          <w:rFonts w:ascii="Arial" w:hAnsi="Arial" w:cs="Arial"/>
          <w:u w:val="single"/>
        </w:rPr>
        <w:t>edere VA Anleitung/</w:t>
      </w:r>
      <w:r w:rsidR="00797654" w:rsidRPr="00B56FAD">
        <w:rPr>
          <w:rFonts w:ascii="Arial" w:hAnsi="Arial" w:cs="Arial"/>
          <w:u w:val="single"/>
        </w:rPr>
        <w:t>Ausgabe</w:t>
      </w:r>
      <w:r w:rsidR="00797654" w:rsidRPr="00B56FAD">
        <w:rPr>
          <w:rFonts w:ascii="Arial" w:hAnsi="Arial" w:cs="Arial"/>
        </w:rPr>
        <w:t>:</w:t>
      </w:r>
    </w:p>
    <w:p w14:paraId="38B88D86" w14:textId="77777777" w:rsidR="00B56FAD" w:rsidRDefault="00B56FAD" w:rsidP="00B56FAD">
      <w:pPr>
        <w:tabs>
          <w:tab w:val="left" w:pos="1440"/>
        </w:tabs>
        <w:ind w:right="1"/>
        <w:rPr>
          <w:rFonts w:ascii="Arial" w:hAnsi="Arial" w:cs="Arial"/>
        </w:rPr>
      </w:pPr>
    </w:p>
    <w:p w14:paraId="1B1A17C9" w14:textId="316F5475" w:rsidR="00A7703A" w:rsidRDefault="00B56FAD" w:rsidP="00A7703A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B56FAD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geregelt </w:t>
      </w:r>
      <w:r w:rsidR="00744C77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wie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530F4625" w14:textId="77777777" w:rsidR="007937BA" w:rsidRDefault="007937BA" w:rsidP="00A7703A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</w:p>
    <w:p w14:paraId="0C02E844" w14:textId="77777777" w:rsidR="00A7703A" w:rsidRPr="00A7703A" w:rsidRDefault="00A7703A" w:rsidP="00A7703A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A7703A">
        <w:rPr>
          <w:rFonts w:ascii="Arial" w:hAnsi="Arial" w:cs="Arial"/>
          <w:color w:val="808080"/>
        </w:rPr>
        <w:t>vom Auditor zu bewerten:</w:t>
      </w:r>
    </w:p>
    <w:p w14:paraId="66951E9D" w14:textId="77777777" w:rsidR="00B56FAD" w:rsidRDefault="00A7703A" w:rsidP="00A7703A">
      <w:pPr>
        <w:tabs>
          <w:tab w:val="left" w:pos="1440"/>
        </w:tabs>
        <w:ind w:right="1"/>
        <w:rPr>
          <w:rFonts w:ascii="Arial" w:hAnsi="Arial" w:cs="Arial"/>
        </w:rPr>
      </w:pPr>
      <w:r w:rsidRPr="00A7703A">
        <w:rPr>
          <w:rFonts w:ascii="Arial" w:hAnsi="Arial" w:cs="Arial"/>
          <w:color w:val="808080"/>
        </w:rPr>
        <w:sym w:font="Wingdings" w:char="F0E0"/>
      </w:r>
      <w:r w:rsidRPr="00A7703A">
        <w:rPr>
          <w:rFonts w:ascii="Arial" w:hAnsi="Arial" w:cs="Arial"/>
          <w:color w:val="808080"/>
        </w:rPr>
        <w:t xml:space="preserve"> klar und </w:t>
      </w:r>
      <w:r>
        <w:rPr>
          <w:rFonts w:ascii="Arial" w:hAnsi="Arial" w:cs="Arial"/>
          <w:color w:val="808080"/>
        </w:rPr>
        <w:t>stimmig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B56FAD">
        <w:rPr>
          <w:rFonts w:ascii="Arial" w:hAnsi="Arial" w:cs="Arial"/>
        </w:rPr>
        <w:tab/>
      </w:r>
      <w:r w:rsidR="00B56FAD">
        <w:rPr>
          <w:rFonts w:ascii="Arial" w:hAnsi="Arial" w:cs="Arial"/>
        </w:rPr>
        <w:tab/>
      </w:r>
    </w:p>
    <w:p w14:paraId="01C469CB" w14:textId="77777777" w:rsidR="00552A48" w:rsidRDefault="00552A48" w:rsidP="00552A48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</w:p>
    <w:p w14:paraId="671B54C7" w14:textId="77777777" w:rsidR="00552A48" w:rsidRDefault="00552A48" w:rsidP="00552A48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B56FAD">
        <w:rPr>
          <w:rFonts w:ascii="Arial" w:hAnsi="Arial" w:cs="Arial"/>
          <w:u w:val="single"/>
        </w:rPr>
        <w:t>Diagnoseinstrumente</w:t>
      </w:r>
      <w:r>
        <w:rPr>
          <w:rFonts w:ascii="Arial" w:hAnsi="Arial" w:cs="Arial"/>
        </w:rPr>
        <w:t>:</w:t>
      </w:r>
    </w:p>
    <w:p w14:paraId="1E9053CD" w14:textId="77777777" w:rsidR="00552A48" w:rsidRDefault="00552A48" w:rsidP="00552A48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B56FAD">
        <w:rPr>
          <w:rFonts w:ascii="Arial" w:hAnsi="Arial" w:cs="Arial"/>
        </w:rPr>
        <w:sym w:font="Wingdings" w:char="F0E0"/>
      </w:r>
      <w:r w:rsidR="007937BA">
        <w:rPr>
          <w:rFonts w:ascii="Arial" w:hAnsi="Arial" w:cs="Arial"/>
        </w:rPr>
        <w:t xml:space="preserve"> welche werden eingesetzt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1EBB378" w14:textId="77777777" w:rsidR="0033513F" w:rsidRPr="00A7703A" w:rsidRDefault="0033513F" w:rsidP="0033513F">
      <w:pPr>
        <w:tabs>
          <w:tab w:val="left" w:pos="1440"/>
        </w:tabs>
        <w:ind w:right="1"/>
        <w:rPr>
          <w:rFonts w:ascii="Arial" w:hAnsi="Arial" w:cs="Arial"/>
          <w:color w:val="808080"/>
        </w:rPr>
      </w:pPr>
      <w:r w:rsidRPr="00A7703A">
        <w:rPr>
          <w:rFonts w:ascii="Arial" w:hAnsi="Arial" w:cs="Arial"/>
          <w:color w:val="808080"/>
        </w:rPr>
        <w:t>vom Auditor zu bewerten:</w:t>
      </w:r>
    </w:p>
    <w:p w14:paraId="6A50CDD2" w14:textId="77777777" w:rsidR="0033513F" w:rsidRDefault="0033513F" w:rsidP="0033513F">
      <w:pPr>
        <w:tabs>
          <w:tab w:val="left" w:pos="1440"/>
        </w:tabs>
        <w:ind w:right="1"/>
        <w:rPr>
          <w:rFonts w:ascii="Arial" w:hAnsi="Arial" w:cs="Arial"/>
        </w:rPr>
      </w:pPr>
      <w:r w:rsidRPr="00A7703A">
        <w:rPr>
          <w:rFonts w:ascii="Arial" w:hAnsi="Arial" w:cs="Arial"/>
          <w:color w:val="808080"/>
        </w:rPr>
        <w:sym w:font="Wingdings" w:char="F0E0"/>
      </w:r>
      <w:r w:rsidRPr="00A7703A">
        <w:rPr>
          <w:rFonts w:ascii="Arial" w:hAnsi="Arial" w:cs="Arial"/>
          <w:color w:val="808080"/>
        </w:rPr>
        <w:t xml:space="preserve"> </w:t>
      </w:r>
      <w:r>
        <w:rPr>
          <w:rFonts w:ascii="Arial" w:hAnsi="Arial" w:cs="Arial"/>
          <w:color w:val="808080"/>
        </w:rPr>
        <w:t>sinnvoll und ausreic</w:t>
      </w:r>
      <w:r w:rsidR="007937BA">
        <w:rPr>
          <w:rFonts w:ascii="Arial" w:hAnsi="Arial" w:cs="Arial"/>
          <w:color w:val="808080"/>
        </w:rPr>
        <w:t>h</w:t>
      </w:r>
      <w:r>
        <w:rPr>
          <w:rFonts w:ascii="Arial" w:hAnsi="Arial" w:cs="Arial"/>
          <w:color w:val="808080"/>
        </w:rPr>
        <w:t>end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8F4D937" w14:textId="77777777" w:rsidR="00797654" w:rsidRDefault="00797654" w:rsidP="00770438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14:paraId="243DEA59" w14:textId="77777777" w:rsidR="008B33B4" w:rsidRDefault="008B33B4" w:rsidP="00770438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Therapieplanung:</w:t>
      </w:r>
    </w:p>
    <w:p w14:paraId="76542A3A" w14:textId="396430AC" w:rsidR="00242284" w:rsidRDefault="008B33B4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8B33B4">
        <w:rPr>
          <w:rFonts w:ascii="Arial" w:hAnsi="Arial" w:cs="Arial"/>
        </w:rPr>
        <w:sym w:font="Wingdings" w:char="F0E0"/>
      </w:r>
      <w:r w:rsidRPr="008B33B4">
        <w:rPr>
          <w:rFonts w:ascii="Arial" w:hAnsi="Arial" w:cs="Arial"/>
        </w:rPr>
        <w:t xml:space="preserve"> gibt es einen </w:t>
      </w:r>
      <w:r>
        <w:rPr>
          <w:rFonts w:ascii="Arial" w:hAnsi="Arial" w:cs="Arial"/>
        </w:rPr>
        <w:t xml:space="preserve">klaren </w:t>
      </w:r>
      <w:r w:rsidRPr="008B33B4">
        <w:rPr>
          <w:rFonts w:ascii="Arial" w:hAnsi="Arial" w:cs="Arial"/>
        </w:rPr>
        <w:t xml:space="preserve">Algorithmus für den </w:t>
      </w:r>
      <w:r>
        <w:rPr>
          <w:rFonts w:ascii="Arial" w:hAnsi="Arial" w:cs="Arial"/>
        </w:rPr>
        <w:t xml:space="preserve">stationären </w:t>
      </w:r>
      <w:r w:rsidR="00B56FAD" w:rsidRPr="008B33B4">
        <w:rPr>
          <w:rFonts w:ascii="Arial" w:hAnsi="Arial" w:cs="Arial"/>
        </w:rPr>
        <w:t>Therapiefok</w:t>
      </w:r>
      <w:r w:rsidR="00797654" w:rsidRPr="008B33B4">
        <w:rPr>
          <w:rFonts w:ascii="Arial" w:hAnsi="Arial" w:cs="Arial"/>
        </w:rPr>
        <w:t>us</w:t>
      </w:r>
      <w:r>
        <w:rPr>
          <w:rFonts w:ascii="Arial" w:hAnsi="Arial" w:cs="Arial"/>
        </w:rPr>
        <w:t xml:space="preserve"> </w:t>
      </w:r>
      <w:r w:rsidR="00744C77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welchen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15E4E15E" w14:textId="77777777" w:rsidR="00797654" w:rsidRDefault="008B33B4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  <w:r w:rsidRPr="008B33B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8B33B4">
        <w:rPr>
          <w:rFonts w:ascii="Arial" w:hAnsi="Arial" w:cs="Arial"/>
        </w:rPr>
        <w:t xml:space="preserve">steht </w:t>
      </w:r>
      <w:r>
        <w:rPr>
          <w:rFonts w:ascii="Arial" w:hAnsi="Arial" w:cs="Arial"/>
        </w:rPr>
        <w:t xml:space="preserve">dabei </w:t>
      </w:r>
      <w:r w:rsidRPr="008B33B4">
        <w:rPr>
          <w:rFonts w:ascii="Arial" w:hAnsi="Arial" w:cs="Arial"/>
        </w:rPr>
        <w:t>die B</w:t>
      </w:r>
      <w:r w:rsidR="006D25E3" w:rsidRPr="008B33B4">
        <w:rPr>
          <w:rFonts w:ascii="Arial" w:hAnsi="Arial" w:cs="Arial"/>
        </w:rPr>
        <w:t>efähigung zur amb. Therapie</w:t>
      </w:r>
      <w:r w:rsidRPr="008B33B4">
        <w:rPr>
          <w:rFonts w:ascii="Arial" w:hAnsi="Arial" w:cs="Arial"/>
        </w:rPr>
        <w:t xml:space="preserve"> im Zentrum</w:t>
      </w:r>
      <w:r w:rsidR="007937BA">
        <w:rPr>
          <w:rFonts w:ascii="Arial" w:hAnsi="Arial" w:cs="Arial"/>
        </w:rPr>
        <w:t xml:space="preserve">? </w:t>
      </w:r>
      <w:r w:rsidR="007937BA">
        <w:rPr>
          <w:rFonts w:ascii="Arial" w:hAnsi="Arial" w:cs="Arial"/>
          <w:b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17"/>
      <w:r w:rsidR="007937BA">
        <w:rPr>
          <w:rFonts w:ascii="Arial" w:hAnsi="Arial" w:cs="Arial"/>
          <w:b/>
        </w:rPr>
        <w:instrText xml:space="preserve"> FORMCHECKBOX </w:instrText>
      </w:r>
      <w:r w:rsidR="00015380">
        <w:rPr>
          <w:rFonts w:ascii="Arial" w:hAnsi="Arial" w:cs="Arial"/>
          <w:b/>
        </w:rPr>
      </w:r>
      <w:r w:rsidR="00015380">
        <w:rPr>
          <w:rFonts w:ascii="Arial" w:hAnsi="Arial" w:cs="Arial"/>
          <w:b/>
        </w:rPr>
        <w:fldChar w:fldCharType="separate"/>
      </w:r>
      <w:r w:rsidR="007937BA">
        <w:rPr>
          <w:rFonts w:ascii="Arial" w:hAnsi="Arial" w:cs="Arial"/>
          <w:b/>
        </w:rPr>
        <w:fldChar w:fldCharType="end"/>
      </w:r>
      <w:bookmarkEnd w:id="18"/>
    </w:p>
    <w:p w14:paraId="08A69504" w14:textId="1FE150E6" w:rsidR="00242284" w:rsidRPr="007937BA" w:rsidRDefault="008B33B4" w:rsidP="00242284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8B33B4">
        <w:rPr>
          <w:rFonts w:ascii="Arial" w:hAnsi="Arial" w:cs="Arial"/>
          <w:b/>
        </w:rPr>
        <w:sym w:font="Wingdings" w:char="F0E0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wenn nicht</w:t>
      </w:r>
      <w:r w:rsidR="00552A48">
        <w:rPr>
          <w:rFonts w:ascii="Arial" w:hAnsi="Arial" w:cs="Arial"/>
        </w:rPr>
        <w:t xml:space="preserve"> </w:t>
      </w:r>
      <w:r w:rsidR="000A4A05">
        <w:rPr>
          <w:rFonts w:ascii="Arial" w:hAnsi="Arial" w:cs="Arial"/>
        </w:rPr>
        <w:t>–</w:t>
      </w:r>
      <w:r w:rsidR="00552A48">
        <w:rPr>
          <w:rFonts w:ascii="Arial" w:hAnsi="Arial" w:cs="Arial"/>
        </w:rPr>
        <w:t xml:space="preserve"> warum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9AF60F7" w14:textId="77777777" w:rsidR="00242284" w:rsidRDefault="00242284" w:rsidP="00242284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8B33B4">
        <w:rPr>
          <w:rFonts w:ascii="Arial" w:hAnsi="Arial" w:cs="Arial"/>
        </w:rPr>
        <w:sym w:font="Wingdings" w:char="F0E0"/>
      </w:r>
      <w:r w:rsidRPr="008B33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welche Behandlungsphasen gibt es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5827CB81" w14:textId="77777777" w:rsidR="00552A48" w:rsidRPr="00552A48" w:rsidRDefault="00242284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24228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findet am En</w:t>
      </w:r>
      <w:r w:rsidR="00552A48">
        <w:rPr>
          <w:rFonts w:ascii="Arial" w:hAnsi="Arial" w:cs="Arial"/>
        </w:rPr>
        <w:t>de der Planungsphase eine DBT Teamsitzung mit der</w:t>
      </w:r>
      <w:r w:rsidR="007937BA">
        <w:rPr>
          <w:rFonts w:ascii="Arial" w:hAnsi="Arial" w:cs="Arial"/>
        </w:rPr>
        <w:t>/m</w:t>
      </w:r>
      <w:r w:rsidR="00552A48">
        <w:rPr>
          <w:rFonts w:ascii="Arial" w:hAnsi="Arial" w:cs="Arial"/>
        </w:rPr>
        <w:t xml:space="preserve"> Pat</w:t>
      </w:r>
      <w:r w:rsidR="007937BA">
        <w:rPr>
          <w:rFonts w:ascii="Arial" w:hAnsi="Arial" w:cs="Arial"/>
        </w:rPr>
        <w:t>.</w:t>
      </w:r>
      <w:r w:rsidR="00552A48">
        <w:rPr>
          <w:rFonts w:ascii="Arial" w:hAnsi="Arial" w:cs="Arial"/>
        </w:rPr>
        <w:t xml:space="preserve"> statt</w:t>
      </w:r>
      <w:r w:rsidR="007937BA">
        <w:rPr>
          <w:rFonts w:ascii="Arial" w:hAnsi="Arial" w:cs="Arial"/>
        </w:rPr>
        <w:t xml:space="preserve">? </w:t>
      </w:r>
      <w:r w:rsidR="007937BA">
        <w:rPr>
          <w:rFonts w:ascii="Arial" w:hAnsi="Arial" w:cs="Arial"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18"/>
      <w:r w:rsidR="007937BA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19"/>
      <w:r>
        <w:rPr>
          <w:rFonts w:ascii="Arial" w:hAnsi="Arial" w:cs="Arial"/>
        </w:rPr>
        <w:tab/>
      </w:r>
      <w:r w:rsidR="00552A48" w:rsidRPr="008B33B4">
        <w:rPr>
          <w:rFonts w:ascii="Arial" w:hAnsi="Arial" w:cs="Arial"/>
          <w:b/>
        </w:rPr>
        <w:sym w:font="Wingdings" w:char="F0E0"/>
      </w:r>
      <w:r w:rsidR="00552A48">
        <w:rPr>
          <w:rFonts w:ascii="Arial" w:hAnsi="Arial" w:cs="Arial"/>
          <w:b/>
        </w:rPr>
        <w:t xml:space="preserve"> </w:t>
      </w:r>
      <w:r w:rsidR="00552A48">
        <w:rPr>
          <w:rFonts w:ascii="Arial" w:hAnsi="Arial" w:cs="Arial"/>
        </w:rPr>
        <w:t>wenn ja – was wird dort reflektiert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9B703BC" w14:textId="0BC13EE8" w:rsidR="00552A48" w:rsidRPr="008B33B4" w:rsidRDefault="00552A48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8B33B4">
        <w:rPr>
          <w:rFonts w:ascii="Arial" w:hAnsi="Arial" w:cs="Arial"/>
          <w:b/>
        </w:rPr>
        <w:sym w:font="Wingdings" w:char="F0E0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wenn nicht </w:t>
      </w:r>
      <w:r w:rsidR="000A4A05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warum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4D16FE0A" w14:textId="77777777" w:rsidR="007937BA" w:rsidRDefault="007937BA" w:rsidP="00552A48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</w:p>
    <w:p w14:paraId="061CAF10" w14:textId="77777777" w:rsidR="00850EE6" w:rsidRDefault="00850EE6" w:rsidP="00552A48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036519">
        <w:rPr>
          <w:rFonts w:ascii="Arial" w:hAnsi="Arial" w:cs="Arial"/>
          <w:u w:val="single"/>
        </w:rPr>
        <w:lastRenderedPageBreak/>
        <w:t>Krisenintervention</w:t>
      </w:r>
      <w:r>
        <w:rPr>
          <w:rFonts w:ascii="Arial" w:hAnsi="Arial" w:cs="Arial"/>
        </w:rPr>
        <w:t>:</w:t>
      </w:r>
    </w:p>
    <w:p w14:paraId="15749BBB" w14:textId="77777777"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</w:p>
    <w:p w14:paraId="35872123" w14:textId="77777777"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gibt es ein klares Kriseninterventionskonzept</w:t>
      </w:r>
      <w:r w:rsidR="007937BA" w:rsidRPr="007937BA">
        <w:rPr>
          <w:rFonts w:ascii="Arial" w:hAnsi="Arial" w:cs="Arial"/>
        </w:rPr>
        <w:t>?</w:t>
      </w:r>
      <w:r w:rsidR="007937BA">
        <w:rPr>
          <w:rFonts w:ascii="Arial" w:hAnsi="Arial" w:cs="Arial"/>
          <w:b/>
        </w:rPr>
        <w:t xml:space="preserve"> </w:t>
      </w:r>
      <w:r w:rsidR="007937BA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9"/>
      <w:r w:rsidR="007937BA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FORMCHECKBOX </w:instrText>
      </w:r>
      <w:r w:rsidR="00015380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015380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bookmarkEnd w:id="20"/>
    </w:p>
    <w:p w14:paraId="1C0F0B24" w14:textId="77777777"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was sind dessen Eckpunkte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82B2C3D" w14:textId="77777777"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</w:p>
    <w:p w14:paraId="7B4CD08F" w14:textId="198A4029" w:rsidR="00850EE6" w:rsidRDefault="00850EE6" w:rsidP="00850EE6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wie oft ist eine Verlegung auf eine Akutstation pro Aufenthalt möglich?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0A4A05">
        <w:rPr>
          <w:rFonts w:ascii="Arial" w:hAnsi="Arial" w:cs="Arial"/>
        </w:rPr>
        <w:t xml:space="preserve"> M</w:t>
      </w:r>
      <w:r>
        <w:rPr>
          <w:rFonts w:ascii="Arial" w:hAnsi="Arial" w:cs="Arial"/>
        </w:rPr>
        <w:t>al</w:t>
      </w:r>
    </w:p>
    <w:p w14:paraId="4CEA0B30" w14:textId="77777777" w:rsidR="00850EE6" w:rsidRDefault="00850EE6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</w:p>
    <w:p w14:paraId="49BC1969" w14:textId="77777777" w:rsidR="00850EE6" w:rsidRPr="00850EE6" w:rsidRDefault="00850EE6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Behandlungsevaluation</w:t>
      </w:r>
    </w:p>
    <w:p w14:paraId="5027BD57" w14:textId="77777777" w:rsidR="007937BA" w:rsidRDefault="008B33B4" w:rsidP="00770438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  <w:r w:rsidRPr="008B33B4">
        <w:rPr>
          <w:rFonts w:ascii="Arial" w:hAnsi="Arial" w:cs="Arial"/>
          <w:u w:val="single"/>
        </w:rPr>
        <w:t>V</w:t>
      </w:r>
      <w:r w:rsidR="00850EE6">
        <w:rPr>
          <w:rFonts w:ascii="Arial" w:hAnsi="Arial" w:cs="Arial"/>
          <w:u w:val="single"/>
        </w:rPr>
        <w:t>erlauf</w:t>
      </w:r>
      <w:r w:rsidRPr="008B33B4">
        <w:rPr>
          <w:rFonts w:ascii="Arial" w:hAnsi="Arial" w:cs="Arial"/>
          <w:u w:val="single"/>
        </w:rPr>
        <w:t>smessung</w:t>
      </w:r>
      <w:r>
        <w:rPr>
          <w:rFonts w:ascii="Arial" w:hAnsi="Arial" w:cs="Arial"/>
          <w:b/>
        </w:rPr>
        <w:t>:</w:t>
      </w:r>
    </w:p>
    <w:p w14:paraId="1F979789" w14:textId="77777777" w:rsidR="007937BA" w:rsidRDefault="008B33B4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8B33B4">
        <w:rPr>
          <w:rFonts w:ascii="Arial" w:hAnsi="Arial" w:cs="Arial"/>
        </w:rPr>
        <w:sym w:font="Wingdings" w:char="F0E0"/>
      </w:r>
      <w:r w:rsidRPr="008B33B4">
        <w:rPr>
          <w:rFonts w:ascii="Arial" w:hAnsi="Arial" w:cs="Arial"/>
        </w:rPr>
        <w:t xml:space="preserve"> (</w:t>
      </w:r>
      <w:r w:rsidR="00797654" w:rsidRPr="008B33B4">
        <w:rPr>
          <w:rFonts w:ascii="Arial" w:hAnsi="Arial" w:cs="Arial"/>
        </w:rPr>
        <w:t>Wie</w:t>
      </w:r>
      <w:r w:rsidRPr="008B33B4">
        <w:rPr>
          <w:rFonts w:ascii="Arial" w:hAnsi="Arial" w:cs="Arial"/>
        </w:rPr>
        <w:t>)</w:t>
      </w:r>
      <w:r w:rsidR="00797654" w:rsidRPr="008B33B4">
        <w:rPr>
          <w:rFonts w:ascii="Arial" w:hAnsi="Arial" w:cs="Arial"/>
        </w:rPr>
        <w:t xml:space="preserve"> wird Veränderung </w:t>
      </w:r>
      <w:r w:rsidR="00850EE6">
        <w:rPr>
          <w:rFonts w:ascii="Arial" w:hAnsi="Arial" w:cs="Arial"/>
        </w:rPr>
        <w:t xml:space="preserve">im Behandlungsverlauf </w:t>
      </w:r>
      <w:r w:rsidR="00797654" w:rsidRPr="008B33B4">
        <w:rPr>
          <w:rFonts w:ascii="Arial" w:hAnsi="Arial" w:cs="Arial"/>
        </w:rPr>
        <w:t>gemessen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159D2FF3" w14:textId="77777777" w:rsidR="007937BA" w:rsidRDefault="007937BA" w:rsidP="007937BA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</w:p>
    <w:p w14:paraId="4A453433" w14:textId="77777777" w:rsidR="00850EE6" w:rsidRPr="00850EE6" w:rsidRDefault="00850EE6" w:rsidP="007937BA">
      <w:pPr>
        <w:tabs>
          <w:tab w:val="left" w:pos="1440"/>
        </w:tabs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Ergebnisqualität:</w:t>
      </w:r>
    </w:p>
    <w:p w14:paraId="5BF067D6" w14:textId="727A45A4" w:rsidR="00850EE6" w:rsidRPr="00575E49" w:rsidRDefault="00850EE6" w:rsidP="00850EE6">
      <w:pPr>
        <w:rPr>
          <w:rFonts w:ascii="Arial" w:hAnsi="Arial" w:cs="Arial"/>
        </w:rPr>
      </w:pPr>
      <w:r>
        <w:rPr>
          <w:rFonts w:ascii="Arial" w:hAnsi="Arial" w:cs="Arial"/>
        </w:rPr>
        <w:t>Welche Instrumente werden zur Erfassung der Ergebnisquali</w:t>
      </w:r>
      <w:r w:rsidR="00C306DD">
        <w:rPr>
          <w:rFonts w:ascii="Arial" w:hAnsi="Arial" w:cs="Arial"/>
        </w:rPr>
        <w:t>t</w:t>
      </w:r>
      <w:r>
        <w:rPr>
          <w:rFonts w:ascii="Arial" w:hAnsi="Arial" w:cs="Arial"/>
        </w:rPr>
        <w:t>ät eingesetzt?</w:t>
      </w:r>
    </w:p>
    <w:p w14:paraId="30CC5861" w14:textId="77777777" w:rsidR="00850EE6" w:rsidRPr="007937BA" w:rsidRDefault="00850EE6" w:rsidP="007937BA">
      <w:pPr>
        <w:rPr>
          <w:rFonts w:ascii="Arial" w:hAnsi="Arial" w:cs="Arial"/>
        </w:rPr>
      </w:pPr>
    </w:p>
    <w:bookmarkStart w:id="21" w:name="_GoBack"/>
    <w:p w14:paraId="2A6760B3" w14:textId="77777777" w:rsidR="00850EE6" w:rsidRPr="007937BA" w:rsidRDefault="007937BA" w:rsidP="007937B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0"/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2"/>
      <w:bookmarkEnd w:id="21"/>
      <w:r w:rsidR="00BF66DE" w:rsidRPr="007937BA">
        <w:rPr>
          <w:rFonts w:ascii="Arial" w:hAnsi="Arial" w:cs="Arial"/>
        </w:rPr>
        <w:t xml:space="preserve">  </w:t>
      </w:r>
      <w:r w:rsidR="00850EE6" w:rsidRPr="007937BA">
        <w:rPr>
          <w:rFonts w:ascii="Arial" w:hAnsi="Arial" w:cs="Arial"/>
        </w:rPr>
        <w:t>BSL</w:t>
      </w:r>
    </w:p>
    <w:p w14:paraId="5AF5763D" w14:textId="77777777" w:rsidR="007937BA" w:rsidRDefault="007937BA" w:rsidP="007937BA">
      <w:pPr>
        <w:rPr>
          <w:rFonts w:ascii="Arial" w:hAnsi="Arial" w:cs="Arial"/>
        </w:rPr>
      </w:pPr>
    </w:p>
    <w:p w14:paraId="15C5D961" w14:textId="145DFF30" w:rsidR="00850EE6" w:rsidRPr="007937BA" w:rsidRDefault="007937BA" w:rsidP="007937B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21"/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3"/>
      <w:r w:rsidR="00BF66DE" w:rsidRPr="007937BA">
        <w:rPr>
          <w:rFonts w:ascii="Arial" w:hAnsi="Arial" w:cs="Arial"/>
        </w:rPr>
        <w:t xml:space="preserve"> </w:t>
      </w:r>
      <w:r w:rsidR="00A7703A" w:rsidRPr="007937BA">
        <w:rPr>
          <w:rFonts w:ascii="Arial" w:hAnsi="Arial" w:cs="Arial"/>
        </w:rPr>
        <w:t>und/</w:t>
      </w:r>
      <w:r w:rsidR="000A4A05">
        <w:rPr>
          <w:rFonts w:ascii="Arial" w:hAnsi="Arial" w:cs="Arial"/>
        </w:rPr>
        <w:t>oder s</w:t>
      </w:r>
      <w:r w:rsidR="00A7703A" w:rsidRPr="007937BA">
        <w:rPr>
          <w:rFonts w:ascii="Arial" w:hAnsi="Arial" w:cs="Arial"/>
        </w:rPr>
        <w:t>onstige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2312232" w14:textId="77777777" w:rsidR="007937BA" w:rsidRDefault="007937BA" w:rsidP="007937BA">
      <w:pPr>
        <w:rPr>
          <w:rFonts w:ascii="Arial" w:hAnsi="Arial" w:cs="Arial"/>
        </w:rPr>
      </w:pPr>
    </w:p>
    <w:p w14:paraId="11F9CEB4" w14:textId="77777777" w:rsidR="00850EE6" w:rsidRPr="007937BA" w:rsidRDefault="007937BA" w:rsidP="007937B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22"/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4"/>
      <w:r w:rsidR="00BF66DE" w:rsidRPr="007937BA">
        <w:rPr>
          <w:rFonts w:ascii="Arial" w:hAnsi="Arial" w:cs="Arial"/>
        </w:rPr>
        <w:t xml:space="preserve"> </w:t>
      </w:r>
      <w:r w:rsidR="00A7703A" w:rsidRPr="007937BA">
        <w:rPr>
          <w:rFonts w:ascii="Arial" w:hAnsi="Arial" w:cs="Arial"/>
        </w:rPr>
        <w:t>k</w:t>
      </w:r>
      <w:r w:rsidR="00850EE6" w:rsidRPr="007937BA">
        <w:rPr>
          <w:rFonts w:ascii="Arial" w:hAnsi="Arial" w:cs="Arial"/>
        </w:rPr>
        <w:t>eine</w:t>
      </w:r>
    </w:p>
    <w:p w14:paraId="377B9081" w14:textId="77777777" w:rsidR="00850EE6" w:rsidRDefault="00850EE6" w:rsidP="00850EE6">
      <w:pPr>
        <w:rPr>
          <w:rFonts w:ascii="Arial" w:hAnsi="Arial" w:cs="Arial"/>
        </w:rPr>
      </w:pPr>
    </w:p>
    <w:p w14:paraId="1A6378C9" w14:textId="77777777" w:rsidR="00036519" w:rsidRDefault="00850EE6" w:rsidP="007937BA">
      <w:pPr>
        <w:rPr>
          <w:rFonts w:ascii="Arial" w:hAnsi="Arial" w:cs="Arial"/>
        </w:rPr>
      </w:pPr>
      <w:r w:rsidRPr="00850EE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werden die Daten ausgewertet oder verglichen</w:t>
      </w:r>
      <w:r w:rsidR="00A7703A">
        <w:rPr>
          <w:rFonts w:ascii="Arial" w:hAnsi="Arial" w:cs="Arial"/>
        </w:rPr>
        <w:t xml:space="preserve"> – wie, durch wen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51D7B47" w14:textId="77777777" w:rsidR="007937BA" w:rsidRDefault="007937BA" w:rsidP="00036519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070F3ED8" w14:textId="77777777" w:rsidR="007937BA" w:rsidRDefault="007937BA" w:rsidP="00036519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6EEA953F" w14:textId="77777777" w:rsidR="00036519" w:rsidRPr="00036519" w:rsidRDefault="00036519" w:rsidP="00036519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036519">
        <w:rPr>
          <w:rFonts w:ascii="Arial" w:hAnsi="Arial" w:cs="Arial"/>
          <w:b/>
        </w:rPr>
        <w:t>Kooperation mit anderen klinischen Behandlungseinheiten</w:t>
      </w:r>
    </w:p>
    <w:p w14:paraId="386C753E" w14:textId="77777777" w:rsidR="00036519" w:rsidRDefault="00036519" w:rsidP="00036519">
      <w:pPr>
        <w:tabs>
          <w:tab w:val="left" w:pos="1440"/>
        </w:tabs>
        <w:ind w:right="1"/>
        <w:rPr>
          <w:rFonts w:ascii="Arial" w:hAnsi="Arial" w:cs="Arial"/>
          <w:b/>
          <w:u w:val="single"/>
        </w:rPr>
      </w:pPr>
    </w:p>
    <w:p w14:paraId="33DA9FF8" w14:textId="77777777" w:rsidR="00036519" w:rsidRPr="00036519" w:rsidRDefault="00036519" w:rsidP="00036519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</w:t>
      </w:r>
      <w:r w:rsidRPr="00036519">
        <w:rPr>
          <w:rFonts w:ascii="Arial" w:hAnsi="Arial" w:cs="Arial"/>
        </w:rPr>
        <w:t>ibt es einen Algorithmus / klare Strukturen dafür</w:t>
      </w:r>
      <w:r w:rsidR="007937BA">
        <w:rPr>
          <w:rFonts w:ascii="Arial" w:hAnsi="Arial" w:cs="Arial"/>
        </w:rPr>
        <w:t xml:space="preserve">? </w:t>
      </w:r>
      <w:r w:rsidR="007937BA">
        <w:rPr>
          <w:rFonts w:ascii="Arial" w:hAnsi="Arial" w:cs="Arial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23"/>
      <w:r w:rsidR="007937BA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5"/>
    </w:p>
    <w:p w14:paraId="6537BBC4" w14:textId="77777777" w:rsidR="00036519" w:rsidRDefault="00036519" w:rsidP="00036519">
      <w:pPr>
        <w:tabs>
          <w:tab w:val="left" w:pos="1440"/>
        </w:tabs>
        <w:ind w:right="1"/>
        <w:rPr>
          <w:rFonts w:ascii="Arial" w:hAnsi="Arial" w:cs="Arial"/>
        </w:rPr>
      </w:pPr>
    </w:p>
    <w:p w14:paraId="262B43C4" w14:textId="77777777" w:rsidR="007F3C44" w:rsidRDefault="00036519" w:rsidP="007937BA">
      <w:pPr>
        <w:tabs>
          <w:tab w:val="left" w:pos="1440"/>
        </w:tabs>
        <w:ind w:right="1"/>
        <w:rPr>
          <w:rFonts w:ascii="Arial" w:hAnsi="Arial" w:cs="Arial"/>
        </w:rPr>
      </w:pPr>
      <w:r w:rsidRPr="00036519">
        <w:rPr>
          <w:rFonts w:ascii="Arial" w:hAnsi="Arial" w:cs="Arial"/>
        </w:rPr>
        <w:sym w:font="Wingdings" w:char="F0E0"/>
      </w:r>
      <w:r w:rsidR="00850EE6">
        <w:rPr>
          <w:rFonts w:ascii="Arial" w:hAnsi="Arial" w:cs="Arial"/>
        </w:rPr>
        <w:t xml:space="preserve"> g</w:t>
      </w:r>
      <w:r>
        <w:rPr>
          <w:rFonts w:ascii="Arial" w:hAnsi="Arial" w:cs="Arial"/>
        </w:rPr>
        <w:t>ibt es Proble</w:t>
      </w:r>
      <w:r w:rsidR="007937BA">
        <w:rPr>
          <w:rFonts w:ascii="Arial" w:hAnsi="Arial" w:cs="Arial"/>
        </w:rPr>
        <w:t>me bei der Kooperation – wenn ja, welche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  <w:r w:rsidR="007F3C44">
        <w:rPr>
          <w:rFonts w:ascii="Arial" w:hAnsi="Arial" w:cs="Arial"/>
        </w:rPr>
        <w:t xml:space="preserve"> </w:t>
      </w:r>
    </w:p>
    <w:p w14:paraId="64D38FD1" w14:textId="77777777" w:rsidR="007937BA" w:rsidRDefault="007937BA" w:rsidP="007937BA">
      <w:pPr>
        <w:tabs>
          <w:tab w:val="left" w:pos="1440"/>
        </w:tabs>
        <w:ind w:right="1"/>
        <w:rPr>
          <w:rFonts w:ascii="Arial" w:hAnsi="Arial" w:cs="Arial"/>
        </w:rPr>
      </w:pPr>
    </w:p>
    <w:p w14:paraId="2341280F" w14:textId="77777777" w:rsidR="007937BA" w:rsidRDefault="007937BA" w:rsidP="007937BA">
      <w:pPr>
        <w:tabs>
          <w:tab w:val="left" w:pos="1440"/>
        </w:tabs>
        <w:ind w:right="1"/>
        <w:rPr>
          <w:rFonts w:ascii="Arial" w:hAnsi="Arial" w:cs="Arial"/>
        </w:rPr>
      </w:pPr>
    </w:p>
    <w:p w14:paraId="15AA86D7" w14:textId="77777777" w:rsidR="00EE2D33" w:rsidRPr="007937BA" w:rsidRDefault="00EE2D33" w:rsidP="00EE2D33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b/>
        </w:rPr>
        <w:t>Prozedurale</w:t>
      </w:r>
      <w:r w:rsidRPr="002250D2">
        <w:rPr>
          <w:rFonts w:ascii="Arial" w:hAnsi="Arial" w:cs="Arial"/>
          <w:b/>
        </w:rPr>
        <w:t xml:space="preserve"> Anforderungen erfüllt: </w:t>
      </w:r>
      <w:r>
        <w:rPr>
          <w:rFonts w:ascii="Arial" w:hAnsi="Arial" w:cs="Arial"/>
        </w:rPr>
        <w:tab/>
      </w:r>
      <w:r w:rsidR="007937BA"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Kontrollkästchen24"/>
      <w:r w:rsidR="007937BA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6"/>
      <w:r w:rsidR="007937BA"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 w:rsidRPr="007937BA">
        <w:rPr>
          <w:rFonts w:ascii="Arial" w:hAnsi="Arial" w:cs="Arial"/>
        </w:rPr>
        <w:tab/>
        <w:t xml:space="preserve">    </w:t>
      </w:r>
      <w:r w:rsidR="007937BA">
        <w:rPr>
          <w:rFonts w:ascii="Arial" w:hAnsi="Arial" w:cs="Arial"/>
        </w:rPr>
        <w:t xml:space="preserve">  </w:t>
      </w:r>
      <w:r w:rsidRPr="007937BA">
        <w:rPr>
          <w:rFonts w:ascii="Arial" w:hAnsi="Arial" w:cs="Arial"/>
        </w:rPr>
        <w:t xml:space="preserve"> </w:t>
      </w:r>
      <w:r w:rsidR="007937BA"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25"/>
      <w:r w:rsidR="007937BA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7"/>
      <w:r w:rsidR="007937BA">
        <w:rPr>
          <w:rFonts w:ascii="Arial" w:hAnsi="Arial" w:cs="Arial"/>
        </w:rPr>
        <w:t xml:space="preserve"> teilweise       </w:t>
      </w:r>
      <w:r w:rsidR="007937BA"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26"/>
      <w:r w:rsidR="007937BA"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 w:rsidR="007937BA">
        <w:rPr>
          <w:rFonts w:ascii="Arial" w:hAnsi="Arial" w:cs="Arial"/>
        </w:rPr>
        <w:fldChar w:fldCharType="end"/>
      </w:r>
      <w:bookmarkEnd w:id="28"/>
      <w:r w:rsidR="007937BA"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14:paraId="4A03B335" w14:textId="77777777" w:rsidR="00EE2D33" w:rsidRDefault="00EE2D33" w:rsidP="00EE2D33">
      <w:pPr>
        <w:pStyle w:val="StandardWeb"/>
        <w:spacing w:before="0" w:beforeAutospacing="0" w:after="0" w:afterAutospacing="0"/>
        <w:rPr>
          <w:rFonts w:ascii="Arial" w:hAnsi="Arial" w:cs="Arial"/>
        </w:rPr>
      </w:pPr>
    </w:p>
    <w:p w14:paraId="0AFECE93" w14:textId="77777777"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</w:rPr>
      </w:pPr>
    </w:p>
    <w:p w14:paraId="6C479A77" w14:textId="77777777"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EE2D33">
        <w:rPr>
          <w:rFonts w:ascii="Arial" w:hAnsi="Arial" w:cs="Arial"/>
          <w:b/>
        </w:rPr>
        <w:t>Empfehlungen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11FDC8DC" w14:textId="77777777" w:rsidR="007937BA" w:rsidRDefault="007937BA" w:rsidP="007937BA">
      <w:pPr>
        <w:rPr>
          <w:rFonts w:ascii="Arial" w:hAnsi="Arial" w:cs="Arial"/>
          <w:b/>
        </w:rPr>
      </w:pPr>
    </w:p>
    <w:p w14:paraId="500F5CB0" w14:textId="77777777" w:rsidR="007937BA" w:rsidRDefault="007937BA" w:rsidP="007937BA">
      <w:pPr>
        <w:rPr>
          <w:rFonts w:ascii="Arial" w:hAnsi="Arial" w:cs="Arial"/>
          <w:b/>
        </w:rPr>
      </w:pPr>
    </w:p>
    <w:p w14:paraId="7863B1B0" w14:textId="77777777" w:rsidR="00036519" w:rsidRDefault="00BD685D" w:rsidP="007937BA">
      <w:pPr>
        <w:rPr>
          <w:rFonts w:ascii="Arial" w:hAnsi="Arial" w:cs="Arial"/>
          <w:b/>
        </w:rPr>
      </w:pPr>
      <w:r w:rsidRPr="006D25E3">
        <w:rPr>
          <w:rFonts w:ascii="Arial" w:hAnsi="Arial" w:cs="Arial"/>
          <w:b/>
        </w:rPr>
        <w:t>Ambulante Weiterbehandlung</w:t>
      </w:r>
    </w:p>
    <w:p w14:paraId="23A4A067" w14:textId="77777777" w:rsidR="00036519" w:rsidRDefault="00036519" w:rsidP="00A33A45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7DAA65CF" w14:textId="60F3767C" w:rsidR="007937BA" w:rsidRPr="007937BA" w:rsidRDefault="00BD685D" w:rsidP="007937BA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>Wie läuft die Versorgung, w</w:t>
      </w:r>
      <w:r w:rsidR="006D25E3">
        <w:rPr>
          <w:rFonts w:ascii="Arial" w:hAnsi="Arial" w:cs="Arial"/>
        </w:rPr>
        <w:t>ie lange sind die Wartezeiten, g</w:t>
      </w:r>
      <w:r>
        <w:rPr>
          <w:rFonts w:ascii="Arial" w:hAnsi="Arial" w:cs="Arial"/>
        </w:rPr>
        <w:t>ibt es DBT-Angebote?</w:t>
      </w:r>
      <w:r w:rsidR="006D25E3">
        <w:rPr>
          <w:rFonts w:ascii="Arial" w:hAnsi="Arial" w:cs="Arial"/>
        </w:rPr>
        <w:t xml:space="preserve"> Gibt es Vernetzungen? Welche? Werden die Patienten orientiert, wie sie amb. Psychiatern und Psychotherapeuten vermitteln können, worum es in der DBT geht und welche</w:t>
      </w:r>
      <w:r w:rsidR="000A4A05">
        <w:rPr>
          <w:rFonts w:ascii="Arial" w:hAnsi="Arial" w:cs="Arial"/>
        </w:rPr>
        <w:t>n Weg sie amb. v</w:t>
      </w:r>
      <w:r w:rsidR="007937BA">
        <w:rPr>
          <w:rFonts w:ascii="Arial" w:hAnsi="Arial" w:cs="Arial"/>
        </w:rPr>
        <w:t>erfolgen wollen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D10A09A" w14:textId="77777777" w:rsidR="007937BA" w:rsidRDefault="007937BA" w:rsidP="00954F4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51EDE4B9" w14:textId="77777777" w:rsidR="00850EE6" w:rsidRDefault="00850EE6" w:rsidP="00954F4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 w:rsidRPr="00850EE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Gibt es diesbezüglich </w:t>
      </w:r>
      <w:r w:rsidR="00770438">
        <w:rPr>
          <w:rFonts w:ascii="Arial" w:hAnsi="Arial" w:cs="Arial"/>
        </w:rPr>
        <w:t>Probleme</w:t>
      </w:r>
      <w:r w:rsidR="00A7703A">
        <w:rPr>
          <w:rFonts w:ascii="Arial" w:hAnsi="Arial" w:cs="Arial"/>
        </w:rPr>
        <w:t xml:space="preserve"> – wenn ja, welche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E6C7090" w14:textId="77777777" w:rsidR="00850EE6" w:rsidRDefault="00850EE6" w:rsidP="00A33A45">
      <w:pPr>
        <w:tabs>
          <w:tab w:val="left" w:pos="1440"/>
        </w:tabs>
        <w:ind w:right="1"/>
        <w:rPr>
          <w:rFonts w:ascii="Arial" w:hAnsi="Arial" w:cs="Arial"/>
        </w:rPr>
      </w:pPr>
    </w:p>
    <w:p w14:paraId="1127189C" w14:textId="77777777" w:rsidR="007937BA" w:rsidRDefault="007937BA" w:rsidP="00BD685D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23E7D969" w14:textId="77777777" w:rsidR="00850EE6" w:rsidRDefault="00BD685D" w:rsidP="00BD685D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6D25E3">
        <w:rPr>
          <w:rFonts w:ascii="Arial" w:hAnsi="Arial" w:cs="Arial"/>
          <w:b/>
        </w:rPr>
        <w:t>Zugangswege</w:t>
      </w:r>
    </w:p>
    <w:p w14:paraId="108C6897" w14:textId="77777777" w:rsidR="00850EE6" w:rsidRDefault="00850EE6" w:rsidP="00BD685D">
      <w:pPr>
        <w:tabs>
          <w:tab w:val="left" w:pos="1440"/>
        </w:tabs>
        <w:ind w:right="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5951B5B" w14:textId="77777777" w:rsidR="00A7703A" w:rsidRDefault="00FC1441" w:rsidP="007937BA">
      <w:pPr>
        <w:shd w:val="clear" w:color="auto" w:fill="FFFFFF" w:themeFill="background1"/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FC144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="00A7703A">
        <w:rPr>
          <w:rFonts w:ascii="Arial" w:hAnsi="Arial" w:cs="Arial"/>
        </w:rPr>
        <w:t xml:space="preserve">Zuweiser, </w:t>
      </w:r>
      <w:r w:rsidR="00850EE6">
        <w:rPr>
          <w:rFonts w:ascii="Arial" w:hAnsi="Arial" w:cs="Arial"/>
        </w:rPr>
        <w:t>W</w:t>
      </w:r>
      <w:r w:rsidR="00A7703A">
        <w:rPr>
          <w:rFonts w:ascii="Arial" w:hAnsi="Arial" w:cs="Arial"/>
        </w:rPr>
        <w:t xml:space="preserve">artelisten, </w:t>
      </w:r>
      <w:r w:rsidR="00BD685D">
        <w:rPr>
          <w:rFonts w:ascii="Arial" w:hAnsi="Arial" w:cs="Arial"/>
        </w:rPr>
        <w:t>Vorgespräche</w:t>
      </w:r>
      <w:r w:rsidR="00A7703A">
        <w:rPr>
          <w:rFonts w:ascii="Arial" w:hAnsi="Arial" w:cs="Arial"/>
        </w:rPr>
        <w:t xml:space="preserve"> – welches Prozedere gibt es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4475C3B" w14:textId="77777777" w:rsidR="007937BA" w:rsidRDefault="007937BA" w:rsidP="00FC1441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14:paraId="70AA2C1B" w14:textId="77777777" w:rsidR="007937BA" w:rsidRDefault="00FC1441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850EE6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Gibt es diesbezüglich Probleme – wenn ja, welche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4B6AFE92" w14:textId="77777777" w:rsidR="007937BA" w:rsidRDefault="007937BA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62B4FD21" w14:textId="7D1C4528" w:rsidR="00EE2D33" w:rsidRPr="003C046E" w:rsidRDefault="000A4A05" w:rsidP="007937BA">
      <w:pPr>
        <w:tabs>
          <w:tab w:val="left" w:pos="1440"/>
        </w:tabs>
        <w:spacing w:line="360" w:lineRule="auto"/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t>Reflexion/Bewertung der DBT-Prozess-Qualität durch den DBT Team-</w:t>
      </w:r>
      <w:r w:rsidR="00EE2D33" w:rsidRPr="003C046E">
        <w:rPr>
          <w:rFonts w:ascii="Arial" w:hAnsi="Arial" w:cs="Arial"/>
          <w:b/>
          <w:color w:val="808080"/>
        </w:rPr>
        <w:t>Auditor:</w:t>
      </w:r>
    </w:p>
    <w:p w14:paraId="545FCFE0" w14:textId="77777777" w:rsidR="00EE2D33" w:rsidRDefault="007937BA" w:rsidP="00EE2D33">
      <w:pPr>
        <w:tabs>
          <w:tab w:val="left" w:pos="1440"/>
        </w:tabs>
        <w:spacing w:line="360" w:lineRule="auto"/>
        <w:rPr>
          <w:rFonts w:ascii="Arial" w:hAnsi="Arial" w:cs="Arial"/>
        </w:rPr>
      </w:pP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AB6ABFF" w14:textId="77777777" w:rsidR="007937BA" w:rsidRDefault="007937BA" w:rsidP="00EE2D33">
      <w:pPr>
        <w:tabs>
          <w:tab w:val="left" w:pos="1440"/>
        </w:tabs>
        <w:ind w:right="1"/>
        <w:rPr>
          <w:rFonts w:ascii="Arial" w:hAnsi="Arial" w:cs="Arial"/>
        </w:rPr>
      </w:pPr>
    </w:p>
    <w:p w14:paraId="4CF15DDB" w14:textId="77777777"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</w:rPr>
      </w:pPr>
      <w:r w:rsidRPr="00EE2D33">
        <w:rPr>
          <w:rFonts w:ascii="Arial" w:hAnsi="Arial" w:cs="Arial"/>
          <w:b/>
        </w:rPr>
        <w:t>Empfehlungen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2AA7D16" w14:textId="77777777"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</w:rPr>
      </w:pPr>
    </w:p>
    <w:p w14:paraId="418DAFBA" w14:textId="77777777" w:rsidR="007937BA" w:rsidRDefault="007937BA" w:rsidP="00FC1441">
      <w:pPr>
        <w:tabs>
          <w:tab w:val="left" w:pos="1440"/>
        </w:tabs>
        <w:rPr>
          <w:rFonts w:ascii="Arial" w:hAnsi="Arial" w:cs="Arial"/>
        </w:rPr>
      </w:pPr>
    </w:p>
    <w:p w14:paraId="739B3A46" w14:textId="77777777" w:rsidR="007937BA" w:rsidRDefault="007937BA" w:rsidP="00FC1441">
      <w:pPr>
        <w:tabs>
          <w:tab w:val="left" w:pos="1440"/>
        </w:tabs>
        <w:rPr>
          <w:rFonts w:ascii="Arial" w:hAnsi="Arial" w:cs="Arial"/>
        </w:rPr>
      </w:pPr>
    </w:p>
    <w:p w14:paraId="2517891D" w14:textId="77777777" w:rsidR="003500DF" w:rsidRDefault="003500DF" w:rsidP="00FC1441">
      <w:pPr>
        <w:tabs>
          <w:tab w:val="left" w:pos="1440"/>
        </w:tabs>
        <w:rPr>
          <w:rFonts w:ascii="Arial" w:hAnsi="Arial" w:cs="Arial"/>
          <w:b/>
        </w:rPr>
      </w:pPr>
      <w:r w:rsidRPr="003500DF">
        <w:rPr>
          <w:rFonts w:ascii="Arial" w:hAnsi="Arial" w:cs="Arial"/>
          <w:b/>
        </w:rPr>
        <w:t>Team</w:t>
      </w:r>
    </w:p>
    <w:p w14:paraId="12F3F6C7" w14:textId="77777777" w:rsidR="003500DF" w:rsidRDefault="003500DF" w:rsidP="00DC1D33">
      <w:pPr>
        <w:tabs>
          <w:tab w:val="left" w:pos="1440"/>
        </w:tabs>
        <w:rPr>
          <w:rFonts w:ascii="Arial" w:hAnsi="Arial" w:cs="Arial"/>
          <w:b/>
        </w:rPr>
      </w:pPr>
    </w:p>
    <w:p w14:paraId="344EF095" w14:textId="77777777" w:rsidR="003500DF" w:rsidRPr="007F3A80" w:rsidRDefault="007F3A80" w:rsidP="00DC1D33">
      <w:pPr>
        <w:tabs>
          <w:tab w:val="left" w:pos="1440"/>
        </w:tabs>
        <w:rPr>
          <w:rFonts w:ascii="Arial" w:hAnsi="Arial" w:cs="Arial"/>
        </w:rPr>
      </w:pPr>
      <w:r w:rsidRPr="007F3A8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="00FC1441">
        <w:rPr>
          <w:rFonts w:ascii="Arial" w:hAnsi="Arial" w:cs="Arial"/>
        </w:rPr>
        <w:t>Selbste</w:t>
      </w:r>
      <w:r w:rsidR="003500DF" w:rsidRPr="007F3A80">
        <w:rPr>
          <w:rFonts w:ascii="Arial" w:hAnsi="Arial" w:cs="Arial"/>
        </w:rPr>
        <w:t>inschätzung</w:t>
      </w:r>
      <w:r w:rsidR="00FC1441">
        <w:rPr>
          <w:rFonts w:ascii="Arial" w:hAnsi="Arial" w:cs="Arial"/>
        </w:rPr>
        <w:t xml:space="preserve"> der</w:t>
      </w:r>
      <w:r>
        <w:rPr>
          <w:rFonts w:ascii="Arial" w:hAnsi="Arial" w:cs="Arial"/>
        </w:rPr>
        <w:t xml:space="preserve"> Teamleitung</w:t>
      </w:r>
    </w:p>
    <w:p w14:paraId="5370581F" w14:textId="77777777" w:rsidR="003500DF" w:rsidRDefault="003500DF" w:rsidP="003500DF">
      <w:pPr>
        <w:tabs>
          <w:tab w:val="left" w:pos="1440"/>
        </w:tabs>
        <w:spacing w:line="360" w:lineRule="auto"/>
        <w:rPr>
          <w:rFonts w:ascii="Arial" w:hAnsi="Arial" w:cs="Arial"/>
          <w:b/>
        </w:rPr>
      </w:pPr>
    </w:p>
    <w:p w14:paraId="17F18EDB" w14:textId="77777777" w:rsidR="003500DF" w:rsidRPr="007F3A80" w:rsidRDefault="007F3A80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zum </w:t>
      </w:r>
      <w:r w:rsidR="003500DF" w:rsidRPr="007F3A80">
        <w:rPr>
          <w:rFonts w:ascii="Arial" w:hAnsi="Arial" w:cs="Arial"/>
        </w:rPr>
        <w:t>Ausbildungsstand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902291F" w14:textId="77777777" w:rsidR="003500DF" w:rsidRPr="007F3A80" w:rsidRDefault="003500DF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14:paraId="52F061A1" w14:textId="77777777" w:rsidR="003500DF" w:rsidRPr="007F3A80" w:rsidRDefault="007F3A80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zur </w:t>
      </w:r>
      <w:r w:rsidR="003500DF" w:rsidRPr="007F3A80">
        <w:rPr>
          <w:rFonts w:ascii="Arial" w:hAnsi="Arial" w:cs="Arial"/>
        </w:rPr>
        <w:t>Motivation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ADE2F62" w14:textId="77777777" w:rsidR="003500DF" w:rsidRPr="007F3A80" w:rsidRDefault="003500DF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14:paraId="68CCB0E5" w14:textId="77777777" w:rsidR="003500DF" w:rsidRPr="007F3A80" w:rsidRDefault="007F3A80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zum </w:t>
      </w:r>
      <w:r w:rsidR="003500DF" w:rsidRPr="007F3A80">
        <w:rPr>
          <w:rFonts w:ascii="Arial" w:hAnsi="Arial" w:cs="Arial"/>
        </w:rPr>
        <w:t>Zusammenhalt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FAB296C" w14:textId="77777777" w:rsidR="00FC1441" w:rsidRDefault="00FC1441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14:paraId="3460BAC0" w14:textId="03A39F20" w:rsidR="007E44A7" w:rsidRPr="007F3A80" w:rsidRDefault="000A4A05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s</w:t>
      </w:r>
      <w:r w:rsidR="007E44A7">
        <w:rPr>
          <w:rFonts w:ascii="Arial" w:hAnsi="Arial" w:cs="Arial"/>
        </w:rPr>
        <w:t>onstiges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DE91929" w14:textId="77777777" w:rsidR="0033513F" w:rsidRDefault="0033513F" w:rsidP="003500DF">
      <w:pPr>
        <w:tabs>
          <w:tab w:val="left" w:pos="1440"/>
        </w:tabs>
        <w:spacing w:line="360" w:lineRule="auto"/>
        <w:rPr>
          <w:rFonts w:ascii="Arial" w:hAnsi="Arial" w:cs="Arial"/>
          <w:b/>
          <w:u w:val="single"/>
        </w:rPr>
      </w:pPr>
    </w:p>
    <w:p w14:paraId="727729AF" w14:textId="3A9EDCB2" w:rsidR="00EE2D33" w:rsidRPr="007937BA" w:rsidRDefault="000A4A05" w:rsidP="007937BA">
      <w:pPr>
        <w:tabs>
          <w:tab w:val="left" w:pos="1440"/>
        </w:tabs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t>Reflex</w:t>
      </w:r>
      <w:r w:rsidR="007937BA">
        <w:rPr>
          <w:rFonts w:ascii="Arial" w:hAnsi="Arial" w:cs="Arial"/>
          <w:b/>
          <w:color w:val="808080"/>
        </w:rPr>
        <w:t>ion/Bewertung des</w:t>
      </w:r>
      <w:r w:rsidR="00EE2D33" w:rsidRPr="003C046E">
        <w:rPr>
          <w:rFonts w:ascii="Arial" w:hAnsi="Arial" w:cs="Arial"/>
          <w:b/>
          <w:color w:val="808080"/>
        </w:rPr>
        <w:t xml:space="preserve"> </w:t>
      </w:r>
      <w:r w:rsidR="007937BA">
        <w:rPr>
          <w:rFonts w:ascii="Arial" w:hAnsi="Arial" w:cs="Arial"/>
          <w:b/>
          <w:color w:val="808080"/>
        </w:rPr>
        <w:t>Teams</w:t>
      </w:r>
      <w:r w:rsidR="00EE2D33" w:rsidRPr="003C046E">
        <w:rPr>
          <w:rFonts w:ascii="Arial" w:hAnsi="Arial" w:cs="Arial"/>
          <w:b/>
          <w:color w:val="808080"/>
        </w:rPr>
        <w:t xml:space="preserve"> durch den DBT Team Auditor:</w:t>
      </w:r>
      <w:r w:rsidR="007937BA">
        <w:rPr>
          <w:rFonts w:ascii="Arial" w:hAnsi="Arial" w:cs="Arial"/>
          <w:b/>
          <w:color w:val="808080"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0871F13" w14:textId="77777777" w:rsidR="00EE2D33" w:rsidRPr="00FC1441" w:rsidRDefault="00EE2D33" w:rsidP="00EE2D33">
      <w:pPr>
        <w:tabs>
          <w:tab w:val="left" w:pos="1440"/>
        </w:tabs>
        <w:spacing w:line="360" w:lineRule="auto"/>
        <w:rPr>
          <w:rFonts w:ascii="Arial" w:hAnsi="Arial" w:cs="Arial"/>
          <w:sz w:val="6"/>
        </w:rPr>
      </w:pPr>
    </w:p>
    <w:p w14:paraId="3AC00986" w14:textId="77777777" w:rsidR="007937BA" w:rsidRDefault="007937BA" w:rsidP="00EE2D33">
      <w:pPr>
        <w:tabs>
          <w:tab w:val="left" w:pos="1440"/>
        </w:tabs>
        <w:ind w:right="1"/>
        <w:rPr>
          <w:rFonts w:ascii="Arial" w:hAnsi="Arial" w:cs="Arial"/>
        </w:rPr>
      </w:pPr>
    </w:p>
    <w:p w14:paraId="743A298D" w14:textId="77777777" w:rsidR="00EE2D33" w:rsidRDefault="00EE2D33" w:rsidP="00EE2D33">
      <w:pPr>
        <w:tabs>
          <w:tab w:val="left" w:pos="1440"/>
        </w:tabs>
        <w:ind w:right="1"/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 w:rsidRPr="00EE2D33">
        <w:rPr>
          <w:rFonts w:ascii="Arial" w:hAnsi="Arial" w:cs="Arial"/>
          <w:b/>
        </w:rPr>
        <w:t>Empfehlungen</w:t>
      </w:r>
      <w:r w:rsidR="007937BA" w:rsidRPr="00347A34">
        <w:rPr>
          <w:rFonts w:ascii="Arial" w:hAnsi="Arial" w:cs="Arial"/>
          <w:b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7658F830" w14:textId="77777777" w:rsidR="00EE2D33" w:rsidRDefault="00EE2D33" w:rsidP="003500DF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14:paraId="4E362DEA" w14:textId="77777777" w:rsidR="007937BA" w:rsidRDefault="007937BA" w:rsidP="003500DF">
      <w:pPr>
        <w:tabs>
          <w:tab w:val="left" w:pos="1440"/>
        </w:tabs>
        <w:spacing w:line="360" w:lineRule="auto"/>
        <w:rPr>
          <w:rFonts w:ascii="Arial" w:eastAsia="Calibri" w:hAnsi="Arial" w:cs="Arial"/>
          <w:b/>
          <w:u w:val="single"/>
          <w:lang w:eastAsia="en-US"/>
        </w:rPr>
      </w:pPr>
    </w:p>
    <w:p w14:paraId="0F8C5A2E" w14:textId="2FCDA81C" w:rsidR="00EF733F" w:rsidRPr="00EF733F" w:rsidRDefault="00EF733F" w:rsidP="00EF733F">
      <w:pPr>
        <w:tabs>
          <w:tab w:val="left" w:pos="1440"/>
        </w:tabs>
        <w:spacing w:line="360" w:lineRule="auto"/>
        <w:rPr>
          <w:rFonts w:ascii="Arial" w:eastAsia="Calibri" w:hAnsi="Arial" w:cs="Arial"/>
          <w:b/>
          <w:u w:val="single"/>
          <w:lang w:eastAsia="en-US"/>
        </w:rPr>
      </w:pPr>
      <w:r w:rsidRPr="00EF733F">
        <w:rPr>
          <w:rFonts w:ascii="Arial" w:eastAsia="Calibri" w:hAnsi="Arial" w:cs="Arial"/>
          <w:b/>
          <w:u w:val="single"/>
          <w:lang w:eastAsia="en-US"/>
        </w:rPr>
        <w:t>3. Sta</w:t>
      </w:r>
      <w:r w:rsidR="000A4A05">
        <w:rPr>
          <w:rFonts w:ascii="Arial" w:eastAsia="Calibri" w:hAnsi="Arial" w:cs="Arial"/>
          <w:b/>
          <w:u w:val="single"/>
          <w:lang w:eastAsia="en-US"/>
        </w:rPr>
        <w:t>nd der Erledigung der „To-do“-</w:t>
      </w:r>
      <w:r w:rsidRPr="00EF733F">
        <w:rPr>
          <w:rFonts w:ascii="Arial" w:eastAsia="Calibri" w:hAnsi="Arial" w:cs="Arial"/>
          <w:b/>
          <w:u w:val="single"/>
          <w:lang w:eastAsia="en-US"/>
        </w:rPr>
        <w:t>Liste vom letzten Team-Audit</w:t>
      </w:r>
    </w:p>
    <w:p w14:paraId="166C46F8" w14:textId="77777777" w:rsidR="00EF733F" w:rsidRDefault="00EF733F" w:rsidP="00EF733F">
      <w:pPr>
        <w:tabs>
          <w:tab w:val="left" w:pos="1440"/>
        </w:tabs>
        <w:rPr>
          <w:rFonts w:ascii="Arial" w:hAnsi="Arial" w:cs="Arial"/>
        </w:rPr>
      </w:pPr>
    </w:p>
    <w:p w14:paraId="52EB4AAB" w14:textId="10D343D0" w:rsidR="00EF733F" w:rsidRPr="00FC1441" w:rsidRDefault="000A4A05" w:rsidP="00EF733F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Sind die kurzfristigen „To-dos</w:t>
      </w:r>
      <w:r w:rsidR="00EF733F">
        <w:rPr>
          <w:rFonts w:ascii="Arial" w:hAnsi="Arial" w:cs="Arial"/>
        </w:rPr>
        <w:t xml:space="preserve">“ </w:t>
      </w:r>
      <w:r w:rsidR="00EF733F" w:rsidRPr="00FC1441">
        <w:rPr>
          <w:rFonts w:ascii="Arial" w:hAnsi="Arial" w:cs="Arial"/>
        </w:rPr>
        <w:t xml:space="preserve">innerhalb von </w:t>
      </w:r>
      <w:r w:rsidR="00EF733F">
        <w:rPr>
          <w:rFonts w:ascii="Arial" w:hAnsi="Arial" w:cs="Arial"/>
        </w:rPr>
        <w:t>drei Monaten erledigt wo</w:t>
      </w:r>
      <w:r w:rsidR="00EF733F" w:rsidRPr="00FC1441">
        <w:rPr>
          <w:rFonts w:ascii="Arial" w:hAnsi="Arial" w:cs="Arial"/>
        </w:rPr>
        <w:t xml:space="preserve">rden? </w:t>
      </w:r>
    </w:p>
    <w:p w14:paraId="279C7344" w14:textId="77777777" w:rsidR="00EF733F" w:rsidRPr="008F36AF" w:rsidRDefault="00EF733F" w:rsidP="00EF733F">
      <w:pPr>
        <w:rPr>
          <w:rFonts w:ascii="Arial" w:hAnsi="Arial"/>
        </w:rPr>
      </w:pPr>
    </w:p>
    <w:p w14:paraId="37FEB5D2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41920305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198AA678" w14:textId="77777777"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14:paraId="7721004A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14:paraId="481507A6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9D35361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6B32958A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E9FBF27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217503ED" w14:textId="77777777"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14:paraId="21245CE3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14:paraId="0B0C3660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E8EC668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765E7332" w14:textId="77777777" w:rsidR="00EF733F" w:rsidRP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0764944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74E5722B" w14:textId="77777777"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14:paraId="2159CBDE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14:paraId="0CEEBB06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D899193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61A27750" w14:textId="77777777" w:rsidR="00EF733F" w:rsidRPr="008F36AF" w:rsidRDefault="00EF733F" w:rsidP="00EF733F"/>
    <w:p w14:paraId="30C819C5" w14:textId="48ACC7C6" w:rsidR="00EF733F" w:rsidRPr="00FC1441" w:rsidRDefault="000A4A05" w:rsidP="00EF733F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Sind die langfristigen „To-dos</w:t>
      </w:r>
      <w:r w:rsidR="00EF733F">
        <w:rPr>
          <w:rFonts w:ascii="Arial" w:hAnsi="Arial" w:cs="Arial"/>
        </w:rPr>
        <w:t xml:space="preserve">“ </w:t>
      </w:r>
      <w:r w:rsidR="00EF733F" w:rsidRPr="00FC1441">
        <w:rPr>
          <w:rFonts w:ascii="Arial" w:hAnsi="Arial" w:cs="Arial"/>
        </w:rPr>
        <w:t xml:space="preserve">innerhalb </w:t>
      </w:r>
      <w:r w:rsidR="00EF733F">
        <w:rPr>
          <w:rFonts w:ascii="Arial" w:hAnsi="Arial" w:cs="Arial"/>
        </w:rPr>
        <w:t>eines Jahres erledigt wo</w:t>
      </w:r>
      <w:r w:rsidR="00EF733F" w:rsidRPr="00FC1441">
        <w:rPr>
          <w:rFonts w:ascii="Arial" w:hAnsi="Arial" w:cs="Arial"/>
        </w:rPr>
        <w:t xml:space="preserve">rden? </w:t>
      </w:r>
    </w:p>
    <w:p w14:paraId="07916F04" w14:textId="77777777" w:rsidR="00EF733F" w:rsidRPr="008F36AF" w:rsidRDefault="00EF733F" w:rsidP="00EF733F">
      <w:pPr>
        <w:rPr>
          <w:rFonts w:ascii="Arial" w:hAnsi="Arial"/>
        </w:rPr>
      </w:pPr>
    </w:p>
    <w:p w14:paraId="715C94C3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7C3F268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0337331C" w14:textId="77777777"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14:paraId="77B07CE7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14:paraId="48B4B1EA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571A427C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25757F24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79B57BB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0D8157A2" w14:textId="77777777"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14:paraId="360BAC42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14:paraId="78DC219C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002625F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6684A45C" w14:textId="77777777" w:rsidR="00EF733F" w:rsidRP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09A25310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33594708" w14:textId="77777777" w:rsidR="00EF733F" w:rsidRPr="007937BA" w:rsidRDefault="00EF733F" w:rsidP="00EF733F">
      <w:pPr>
        <w:pStyle w:val="Standard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ja </w:t>
      </w:r>
      <w:r>
        <w:rPr>
          <w:rFonts w:ascii="Arial" w:hAnsi="Arial" w:cs="Arial"/>
        </w:rPr>
        <w:t xml:space="preserve">   </w:t>
      </w:r>
      <w:r w:rsidRPr="0079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teilweise    </w:t>
      </w:r>
      <w:r>
        <w:rPr>
          <w:rFonts w:ascii="Arial" w:hAnsi="Arial" w:cs="Arial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15380">
        <w:rPr>
          <w:rFonts w:ascii="Arial" w:hAnsi="Arial" w:cs="Arial"/>
        </w:rPr>
      </w:r>
      <w:r w:rsidR="0001538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937BA">
        <w:rPr>
          <w:rFonts w:ascii="Arial" w:hAnsi="Arial" w:cs="Arial"/>
        </w:rPr>
        <w:t xml:space="preserve">nein </w:t>
      </w:r>
    </w:p>
    <w:p w14:paraId="0306DCEB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  <w:b/>
          <w:color w:val="0000FF"/>
          <w:sz w:val="8"/>
          <w:shd w:val="clear" w:color="auto" w:fill="D9D9D9" w:themeFill="background1" w:themeFillShade="D9"/>
        </w:rPr>
      </w:pPr>
    </w:p>
    <w:p w14:paraId="3955E323" w14:textId="77777777" w:rsidR="00EF733F" w:rsidRPr="00EF733F" w:rsidRDefault="00EF733F" w:rsidP="00EF733F">
      <w:pPr>
        <w:shd w:val="clear" w:color="auto" w:fill="FFFFFF" w:themeFill="background1"/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nur teileweise oder nicht – warum</w:t>
      </w:r>
      <w:r w:rsidRPr="00347A3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EF77F4C" w14:textId="77777777" w:rsidR="00EF733F" w:rsidRDefault="00EF733F" w:rsidP="00EF733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67DB5F53" w14:textId="77777777" w:rsidR="00EF733F" w:rsidRDefault="00EF733F" w:rsidP="00EF733F">
      <w:pPr>
        <w:tabs>
          <w:tab w:val="left" w:pos="1440"/>
        </w:tabs>
        <w:rPr>
          <w:rFonts w:ascii="Arial" w:hAnsi="Arial" w:cs="Arial"/>
          <w:color w:val="808080"/>
        </w:rPr>
      </w:pPr>
    </w:p>
    <w:p w14:paraId="65E4CF63" w14:textId="0993D5D4" w:rsidR="003500DF" w:rsidRDefault="00EF733F" w:rsidP="007937BA">
      <w:pPr>
        <w:tabs>
          <w:tab w:val="left" w:pos="1440"/>
        </w:tabs>
        <w:spacing w:line="360" w:lineRule="auto"/>
        <w:rPr>
          <w:rFonts w:ascii="Arial" w:hAnsi="Arial" w:cs="Arial"/>
        </w:rPr>
      </w:pPr>
      <w:r>
        <w:rPr>
          <w:rFonts w:ascii="Arial" w:eastAsia="Calibri" w:hAnsi="Arial" w:cs="Arial"/>
          <w:b/>
          <w:u w:val="single"/>
          <w:lang w:eastAsia="en-US"/>
        </w:rPr>
        <w:t>4</w:t>
      </w:r>
      <w:r w:rsidR="00DA2E32">
        <w:rPr>
          <w:rFonts w:ascii="Arial" w:eastAsia="Calibri" w:hAnsi="Arial" w:cs="Arial"/>
          <w:b/>
          <w:u w:val="single"/>
          <w:lang w:eastAsia="en-US"/>
        </w:rPr>
        <w:t xml:space="preserve">. </w:t>
      </w:r>
      <w:r w:rsidR="000A4A05">
        <w:rPr>
          <w:rFonts w:ascii="Arial" w:hAnsi="Arial" w:cs="Arial"/>
          <w:b/>
          <w:u w:val="single"/>
        </w:rPr>
        <w:t>Z</w:t>
      </w:r>
      <w:r w:rsidR="00FC1441" w:rsidRPr="00FC1441">
        <w:rPr>
          <w:rFonts w:ascii="Arial" w:hAnsi="Arial" w:cs="Arial"/>
          <w:b/>
          <w:u w:val="single"/>
        </w:rPr>
        <w:t>usätzliche Anliegen für das DBT Team-Audit</w:t>
      </w:r>
      <w:r w:rsidR="003500DF" w:rsidRPr="00FC1441">
        <w:rPr>
          <w:rFonts w:ascii="Arial" w:hAnsi="Arial" w:cs="Arial"/>
          <w:b/>
          <w:u w:val="single"/>
        </w:rPr>
        <w:t>:</w:t>
      </w:r>
      <w:r w:rsidR="007937BA">
        <w:rPr>
          <w:rFonts w:ascii="Arial" w:hAnsi="Arial" w:cs="Arial"/>
          <w:b/>
        </w:rPr>
        <w:t xml:space="preserve"> 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7937BA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15F4F9CF" w14:textId="77777777" w:rsidR="008F36AF" w:rsidRDefault="008F36AF" w:rsidP="0033513F">
      <w:pPr>
        <w:tabs>
          <w:tab w:val="left" w:pos="1440"/>
        </w:tabs>
        <w:rPr>
          <w:rFonts w:ascii="Arial" w:hAnsi="Arial" w:cs="Arial"/>
          <w:b/>
          <w:u w:val="single"/>
        </w:rPr>
      </w:pPr>
    </w:p>
    <w:p w14:paraId="722042CD" w14:textId="77777777" w:rsidR="008F36AF" w:rsidRDefault="008F36AF" w:rsidP="0033513F">
      <w:pPr>
        <w:tabs>
          <w:tab w:val="left" w:pos="1440"/>
        </w:tabs>
        <w:rPr>
          <w:rFonts w:ascii="Arial" w:hAnsi="Arial" w:cs="Arial"/>
          <w:b/>
          <w:u w:val="single"/>
        </w:rPr>
      </w:pPr>
    </w:p>
    <w:p w14:paraId="5AAFB30C" w14:textId="77777777" w:rsidR="00FC1441" w:rsidRPr="0033513F" w:rsidRDefault="00EF733F" w:rsidP="0033513F">
      <w:pPr>
        <w:tabs>
          <w:tab w:val="left" w:pos="1440"/>
        </w:tabs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5</w:t>
      </w:r>
      <w:r w:rsidR="00DA2E32" w:rsidRPr="00DA2E32">
        <w:rPr>
          <w:rFonts w:ascii="Arial" w:hAnsi="Arial" w:cs="Arial"/>
          <w:b/>
          <w:u w:val="single"/>
        </w:rPr>
        <w:t xml:space="preserve">. </w:t>
      </w:r>
      <w:r w:rsidR="00EE2D33">
        <w:rPr>
          <w:rFonts w:ascii="Arial" w:hAnsi="Arial" w:cs="Arial"/>
          <w:b/>
          <w:u w:val="single"/>
        </w:rPr>
        <w:t>W</w:t>
      </w:r>
      <w:r w:rsidR="0033513F" w:rsidRPr="00DA2E32">
        <w:rPr>
          <w:rFonts w:ascii="Arial" w:hAnsi="Arial" w:cs="Arial"/>
          <w:b/>
          <w:u w:val="single"/>
        </w:rPr>
        <w:t>ichtige Änderungs- und/oder Lösungsvorschläge</w:t>
      </w:r>
      <w:r w:rsidR="008F36AF" w:rsidRPr="00347A34">
        <w:rPr>
          <w:rFonts w:ascii="Arial" w:hAnsi="Arial" w:cs="Arial"/>
          <w:b/>
        </w:rPr>
        <w:t>:</w:t>
      </w:r>
      <w:r w:rsidR="008F36AF">
        <w:rPr>
          <w:rFonts w:ascii="Arial" w:hAnsi="Arial" w:cs="Arial"/>
          <w:b/>
        </w:rPr>
        <w:t xml:space="preserve"> </w:t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="008F36AF" w:rsidRPr="00555913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174C7E0" w14:textId="77777777" w:rsidR="0033513F" w:rsidRDefault="0033513F" w:rsidP="00FC1441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14:paraId="1824A129" w14:textId="77777777" w:rsidR="008F36AF" w:rsidRDefault="008F36AF" w:rsidP="00FC1441">
      <w:pPr>
        <w:tabs>
          <w:tab w:val="left" w:pos="1440"/>
        </w:tabs>
        <w:spacing w:line="360" w:lineRule="auto"/>
        <w:rPr>
          <w:rFonts w:ascii="Arial" w:hAnsi="Arial" w:cs="Arial"/>
        </w:rPr>
      </w:pPr>
    </w:p>
    <w:p w14:paraId="504771FE" w14:textId="77777777" w:rsidR="00EE2D33" w:rsidRPr="008F36AF" w:rsidRDefault="008F36AF" w:rsidP="008F36AF">
      <w:pPr>
        <w:tabs>
          <w:tab w:val="left" w:pos="1440"/>
        </w:tabs>
        <w:spacing w:line="360" w:lineRule="auto"/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t>Bewertung des</w:t>
      </w:r>
      <w:r w:rsidRPr="003C046E">
        <w:rPr>
          <w:rFonts w:ascii="Arial" w:hAnsi="Arial" w:cs="Arial"/>
          <w:b/>
          <w:color w:val="808080"/>
        </w:rPr>
        <w:t xml:space="preserve"> </w:t>
      </w:r>
      <w:r>
        <w:rPr>
          <w:rFonts w:ascii="Arial" w:hAnsi="Arial" w:cs="Arial"/>
          <w:b/>
          <w:color w:val="808080"/>
        </w:rPr>
        <w:t>Teams</w:t>
      </w:r>
      <w:r w:rsidRPr="003C046E">
        <w:rPr>
          <w:rFonts w:ascii="Arial" w:hAnsi="Arial" w:cs="Arial"/>
          <w:b/>
          <w:color w:val="808080"/>
        </w:rPr>
        <w:t xml:space="preserve"> durch den DBT Team Auditor:</w:t>
      </w:r>
      <w:r>
        <w:rPr>
          <w:rFonts w:ascii="Arial" w:hAnsi="Arial" w:cs="Arial"/>
          <w:b/>
          <w:color w:val="808080"/>
        </w:rPr>
        <w:t xml:space="preserve"> </w:t>
      </w:r>
      <w:r w:rsidR="00EE2D33" w:rsidRPr="008F36AF">
        <w:rPr>
          <w:rFonts w:ascii="Arial" w:hAnsi="Arial" w:cs="Arial"/>
          <w:b/>
          <w:color w:val="808080"/>
        </w:rPr>
        <w:t>Gibt es Probleme, die eine Rezertifizierung zum gegenwärtigen Zeitpunkt ausschließen</w:t>
      </w:r>
      <w:r>
        <w:rPr>
          <w:rFonts w:ascii="Arial" w:hAnsi="Arial" w:cs="Arial"/>
          <w:b/>
          <w:color w:val="808080"/>
        </w:rPr>
        <w:t>?</w:t>
      </w:r>
    </w:p>
    <w:p w14:paraId="5FECFDC8" w14:textId="77777777" w:rsidR="00EE2D33" w:rsidRPr="008F36AF" w:rsidRDefault="00EE2D33" w:rsidP="008F36AF"/>
    <w:p w14:paraId="74076427" w14:textId="70990824" w:rsidR="00071F9A" w:rsidRDefault="008F36AF" w:rsidP="00071F9A">
      <w:pPr>
        <w:spacing w:line="360" w:lineRule="auto"/>
        <w:rPr>
          <w:rFonts w:ascii="Arial" w:hAnsi="Arial" w:cs="Arial"/>
          <w:b/>
          <w:color w:val="808080"/>
        </w:rPr>
      </w:pPr>
      <w:r>
        <w:rPr>
          <w:rFonts w:ascii="Arial" w:hAnsi="Arial" w:cs="Arial"/>
          <w:b/>
          <w:color w:val="808080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27"/>
      <w:r>
        <w:rPr>
          <w:rFonts w:ascii="Arial" w:hAnsi="Arial" w:cs="Arial"/>
          <w:b/>
          <w:color w:val="808080"/>
        </w:rPr>
        <w:instrText xml:space="preserve"> FORMCHECKBOX </w:instrText>
      </w:r>
      <w:r w:rsidR="00015380">
        <w:rPr>
          <w:rFonts w:ascii="Arial" w:hAnsi="Arial" w:cs="Arial"/>
          <w:b/>
          <w:color w:val="808080"/>
        </w:rPr>
      </w:r>
      <w:r w:rsidR="00015380">
        <w:rPr>
          <w:rFonts w:ascii="Arial" w:hAnsi="Arial" w:cs="Arial"/>
          <w:b/>
          <w:color w:val="808080"/>
        </w:rPr>
        <w:fldChar w:fldCharType="separate"/>
      </w:r>
      <w:r>
        <w:rPr>
          <w:rFonts w:ascii="Arial" w:hAnsi="Arial" w:cs="Arial"/>
          <w:b/>
          <w:color w:val="808080"/>
        </w:rPr>
        <w:fldChar w:fldCharType="end"/>
      </w:r>
      <w:bookmarkEnd w:id="29"/>
      <w:r w:rsidR="00EE2D33" w:rsidRPr="008F36AF">
        <w:rPr>
          <w:rFonts w:ascii="Arial" w:hAnsi="Arial" w:cs="Arial"/>
          <w:b/>
          <w:color w:val="808080"/>
        </w:rPr>
        <w:t xml:space="preserve"> ja </w:t>
      </w:r>
      <w:r w:rsidR="00EE2D33" w:rsidRPr="008F36AF">
        <w:rPr>
          <w:rFonts w:ascii="Arial" w:hAnsi="Arial" w:cs="Arial"/>
          <w:b/>
          <w:color w:val="808080"/>
        </w:rPr>
        <w:tab/>
        <w:t xml:space="preserve">   </w:t>
      </w:r>
      <w:r>
        <w:rPr>
          <w:rFonts w:ascii="Arial" w:hAnsi="Arial" w:cs="Arial"/>
          <w:b/>
          <w:color w:val="808080"/>
        </w:rPr>
        <w:t xml:space="preserve">     </w:t>
      </w:r>
      <w:r w:rsidR="00EE2D33" w:rsidRPr="008F36AF">
        <w:rPr>
          <w:rFonts w:ascii="Arial" w:hAnsi="Arial" w:cs="Arial"/>
          <w:b/>
          <w:color w:val="808080"/>
        </w:rPr>
        <w:t xml:space="preserve">  </w:t>
      </w:r>
      <w:r>
        <w:rPr>
          <w:rFonts w:ascii="Arial" w:hAnsi="Arial" w:cs="Arial"/>
          <w:b/>
          <w:color w:val="808080"/>
        </w:rPr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Kontrollkästchen28"/>
      <w:r>
        <w:rPr>
          <w:rFonts w:ascii="Arial" w:hAnsi="Arial" w:cs="Arial"/>
          <w:b/>
          <w:color w:val="808080"/>
        </w:rPr>
        <w:instrText xml:space="preserve"> FORMCHECKBOX </w:instrText>
      </w:r>
      <w:r w:rsidR="00015380">
        <w:rPr>
          <w:rFonts w:ascii="Arial" w:hAnsi="Arial" w:cs="Arial"/>
          <w:b/>
          <w:color w:val="808080"/>
        </w:rPr>
      </w:r>
      <w:r w:rsidR="00015380">
        <w:rPr>
          <w:rFonts w:ascii="Arial" w:hAnsi="Arial" w:cs="Arial"/>
          <w:b/>
          <w:color w:val="808080"/>
        </w:rPr>
        <w:fldChar w:fldCharType="separate"/>
      </w:r>
      <w:r>
        <w:rPr>
          <w:rFonts w:ascii="Arial" w:hAnsi="Arial" w:cs="Arial"/>
          <w:b/>
          <w:color w:val="808080"/>
        </w:rPr>
        <w:fldChar w:fldCharType="end"/>
      </w:r>
      <w:bookmarkEnd w:id="30"/>
      <w:r>
        <w:rPr>
          <w:rFonts w:ascii="Arial" w:hAnsi="Arial" w:cs="Arial"/>
          <w:b/>
          <w:color w:val="808080"/>
        </w:rPr>
        <w:t xml:space="preserve"> </w:t>
      </w:r>
      <w:r w:rsidR="00EE2D33" w:rsidRPr="008F36AF">
        <w:rPr>
          <w:rFonts w:ascii="Arial" w:hAnsi="Arial" w:cs="Arial"/>
          <w:b/>
          <w:color w:val="808080"/>
        </w:rPr>
        <w:t xml:space="preserve">teilweise             </w:t>
      </w:r>
      <w:r>
        <w:rPr>
          <w:rFonts w:ascii="Arial" w:hAnsi="Arial" w:cs="Arial"/>
          <w:b/>
          <w:color w:val="808080"/>
        </w:rPr>
        <w:fldChar w:fldCharType="begin">
          <w:ffData>
            <w:name w:val="Kontrollkästchen29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29"/>
      <w:r>
        <w:rPr>
          <w:rFonts w:ascii="Arial" w:hAnsi="Arial" w:cs="Arial"/>
          <w:b/>
          <w:color w:val="808080"/>
        </w:rPr>
        <w:instrText xml:space="preserve"> FORMCHECKBOX </w:instrText>
      </w:r>
      <w:r w:rsidR="00015380">
        <w:rPr>
          <w:rFonts w:ascii="Arial" w:hAnsi="Arial" w:cs="Arial"/>
          <w:b/>
          <w:color w:val="808080"/>
        </w:rPr>
      </w:r>
      <w:r w:rsidR="00015380">
        <w:rPr>
          <w:rFonts w:ascii="Arial" w:hAnsi="Arial" w:cs="Arial"/>
          <w:b/>
          <w:color w:val="808080"/>
        </w:rPr>
        <w:fldChar w:fldCharType="separate"/>
      </w:r>
      <w:r>
        <w:rPr>
          <w:rFonts w:ascii="Arial" w:hAnsi="Arial" w:cs="Arial"/>
          <w:b/>
          <w:color w:val="808080"/>
        </w:rPr>
        <w:fldChar w:fldCharType="end"/>
      </w:r>
      <w:bookmarkEnd w:id="31"/>
      <w:r w:rsidR="00EE2D33" w:rsidRPr="008F36AF">
        <w:rPr>
          <w:rFonts w:ascii="Arial" w:hAnsi="Arial" w:cs="Arial"/>
          <w:b/>
          <w:color w:val="808080"/>
        </w:rPr>
        <w:t xml:space="preserve"> nein</w:t>
      </w:r>
    </w:p>
    <w:p w14:paraId="76B2D3CC" w14:textId="6158A3AB" w:rsidR="00071F9A" w:rsidRPr="007D7D42" w:rsidRDefault="00071F9A" w:rsidP="007D7D42">
      <w:pPr>
        <w:rPr>
          <w:rFonts w:ascii="Arial" w:hAnsi="Arial" w:cs="Arial"/>
          <w:b/>
          <w:color w:val="00B050"/>
          <w:shd w:val="clear" w:color="auto" w:fill="D9D9D9" w:themeFill="background1" w:themeFillShade="D9"/>
        </w:rPr>
      </w:pPr>
      <w:r w:rsidRPr="00237CC4">
        <w:rPr>
          <w:rFonts w:ascii="Arial" w:hAnsi="Arial" w:cs="Arial"/>
          <w:color w:val="808080" w:themeColor="background1" w:themeShade="80"/>
        </w:rPr>
        <w:t>falls nur teilweise oder ja – warum</w:t>
      </w:r>
      <w:r w:rsidRPr="00237CC4">
        <w:rPr>
          <w:rFonts w:ascii="Arial" w:hAnsi="Arial" w:cs="Arial"/>
          <w:b/>
          <w:color w:val="808080" w:themeColor="background1" w:themeShade="80"/>
        </w:rPr>
        <w:t>:</w:t>
      </w:r>
      <w:r w:rsidR="006B66EC">
        <w:rPr>
          <w:rFonts w:ascii="Arial" w:hAnsi="Arial" w:cs="Arial"/>
          <w:b/>
          <w:color w:val="00B050"/>
        </w:rPr>
        <w:t xml:space="preserve"> </w:t>
      </w:r>
      <w:r w:rsidRPr="007D7D42">
        <w:rPr>
          <w:rFonts w:ascii="Arial" w:hAnsi="Arial" w:cs="Arial"/>
          <w:b/>
          <w:color w:val="00B050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7D7D42">
        <w:rPr>
          <w:rFonts w:ascii="Arial" w:hAnsi="Arial" w:cs="Arial"/>
          <w:b/>
          <w:color w:val="00B050"/>
          <w:shd w:val="clear" w:color="auto" w:fill="D9D9D9" w:themeFill="background1" w:themeFillShade="D9"/>
        </w:rPr>
        <w:instrText xml:space="preserve"> FORMTEXT </w:instrText>
      </w:r>
      <w:r w:rsidRPr="007D7D42">
        <w:rPr>
          <w:rFonts w:ascii="Arial" w:hAnsi="Arial" w:cs="Arial"/>
          <w:b/>
          <w:color w:val="00B050"/>
          <w:shd w:val="clear" w:color="auto" w:fill="D9D9D9" w:themeFill="background1" w:themeFillShade="D9"/>
        </w:rPr>
      </w:r>
      <w:r w:rsidRPr="007D7D42">
        <w:rPr>
          <w:rFonts w:ascii="Arial" w:hAnsi="Arial" w:cs="Arial"/>
          <w:b/>
          <w:color w:val="00B050"/>
          <w:shd w:val="clear" w:color="auto" w:fill="D9D9D9" w:themeFill="background1" w:themeFillShade="D9"/>
        </w:rPr>
        <w:fldChar w:fldCharType="separate"/>
      </w:r>
      <w:r w:rsidRPr="007D7D42">
        <w:rPr>
          <w:rFonts w:ascii="Arial" w:hAnsi="Arial" w:cs="Arial"/>
          <w:b/>
          <w:noProof/>
          <w:color w:val="00B050"/>
          <w:shd w:val="clear" w:color="auto" w:fill="D9D9D9" w:themeFill="background1" w:themeFillShade="D9"/>
        </w:rPr>
        <w:t> </w:t>
      </w:r>
      <w:r w:rsidRPr="007D7D42">
        <w:rPr>
          <w:rFonts w:ascii="Arial" w:hAnsi="Arial" w:cs="Arial"/>
          <w:b/>
          <w:noProof/>
          <w:color w:val="00B050"/>
          <w:shd w:val="clear" w:color="auto" w:fill="D9D9D9" w:themeFill="background1" w:themeFillShade="D9"/>
        </w:rPr>
        <w:t> </w:t>
      </w:r>
      <w:r w:rsidRPr="007D7D42">
        <w:rPr>
          <w:rFonts w:ascii="Arial" w:hAnsi="Arial" w:cs="Arial"/>
          <w:b/>
          <w:noProof/>
          <w:color w:val="00B050"/>
          <w:shd w:val="clear" w:color="auto" w:fill="D9D9D9" w:themeFill="background1" w:themeFillShade="D9"/>
        </w:rPr>
        <w:t> </w:t>
      </w:r>
      <w:r w:rsidRPr="007D7D42">
        <w:rPr>
          <w:rFonts w:ascii="Arial" w:hAnsi="Arial" w:cs="Arial"/>
          <w:b/>
          <w:noProof/>
          <w:color w:val="00B050"/>
          <w:shd w:val="clear" w:color="auto" w:fill="D9D9D9" w:themeFill="background1" w:themeFillShade="D9"/>
        </w:rPr>
        <w:t> </w:t>
      </w:r>
      <w:r w:rsidRPr="007D7D42">
        <w:rPr>
          <w:rFonts w:ascii="Arial" w:hAnsi="Arial" w:cs="Arial"/>
          <w:b/>
          <w:noProof/>
          <w:color w:val="00B050"/>
          <w:shd w:val="clear" w:color="auto" w:fill="D9D9D9" w:themeFill="background1" w:themeFillShade="D9"/>
        </w:rPr>
        <w:t> </w:t>
      </w:r>
      <w:r w:rsidRPr="007D7D42">
        <w:rPr>
          <w:rFonts w:ascii="Arial" w:hAnsi="Arial" w:cs="Arial"/>
          <w:b/>
          <w:color w:val="00B050"/>
          <w:shd w:val="clear" w:color="auto" w:fill="D9D9D9" w:themeFill="background1" w:themeFillShade="D9"/>
        </w:rPr>
        <w:fldChar w:fldCharType="end"/>
      </w:r>
    </w:p>
    <w:p w14:paraId="5F70CBE9" w14:textId="77777777" w:rsidR="00EE2D33" w:rsidRPr="008F36AF" w:rsidRDefault="00EE2D33" w:rsidP="00FC1441">
      <w:pPr>
        <w:tabs>
          <w:tab w:val="left" w:pos="1440"/>
        </w:tabs>
        <w:spacing w:line="360" w:lineRule="auto"/>
        <w:rPr>
          <w:rFonts w:ascii="Arial" w:hAnsi="Arial" w:cs="Arial"/>
          <w:b/>
          <w:color w:val="808080"/>
        </w:rPr>
      </w:pPr>
    </w:p>
    <w:p w14:paraId="054B9937" w14:textId="5E6901E3" w:rsidR="00DA2E32" w:rsidRPr="008F36AF" w:rsidRDefault="00DA2E32" w:rsidP="00DA2E32">
      <w:pPr>
        <w:tabs>
          <w:tab w:val="left" w:pos="1440"/>
        </w:tabs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</w:rPr>
        <w:br w:type="page"/>
      </w:r>
      <w:r w:rsidRPr="008F36AF">
        <w:rPr>
          <w:rFonts w:ascii="Arial" w:hAnsi="Arial" w:cs="Arial"/>
          <w:u w:val="single"/>
        </w:rPr>
        <w:lastRenderedPageBreak/>
        <w:t>„</w:t>
      </w:r>
      <w:r w:rsidR="00071F9A">
        <w:rPr>
          <w:rFonts w:ascii="Arial" w:hAnsi="Arial" w:cs="Arial"/>
          <w:b/>
          <w:sz w:val="28"/>
          <w:u w:val="single"/>
        </w:rPr>
        <w:t>To-do“-</w:t>
      </w:r>
      <w:r w:rsidRPr="008F36AF">
        <w:rPr>
          <w:rFonts w:ascii="Arial" w:hAnsi="Arial" w:cs="Arial"/>
          <w:b/>
          <w:sz w:val="28"/>
          <w:u w:val="single"/>
        </w:rPr>
        <w:t>Liste</w:t>
      </w:r>
    </w:p>
    <w:p w14:paraId="40419837" w14:textId="77777777" w:rsidR="00DA2E32" w:rsidRPr="00DA2E32" w:rsidRDefault="00DA2E32" w:rsidP="00DC1D33">
      <w:pPr>
        <w:tabs>
          <w:tab w:val="left" w:pos="1440"/>
        </w:tabs>
        <w:rPr>
          <w:rFonts w:ascii="Arial" w:hAnsi="Arial" w:cs="Arial"/>
          <w:b/>
          <w:sz w:val="28"/>
        </w:rPr>
      </w:pPr>
    </w:p>
    <w:p w14:paraId="2F794987" w14:textId="77777777" w:rsidR="00DA2E32" w:rsidRDefault="00DA2E32" w:rsidP="00DC1D33">
      <w:pPr>
        <w:tabs>
          <w:tab w:val="left" w:pos="1440"/>
        </w:tabs>
        <w:rPr>
          <w:rFonts w:ascii="Arial" w:hAnsi="Arial" w:cs="Arial"/>
        </w:rPr>
      </w:pPr>
    </w:p>
    <w:p w14:paraId="5B0687D3" w14:textId="77777777" w:rsidR="003500DF" w:rsidRPr="00FC1441" w:rsidRDefault="003500DF" w:rsidP="00DC1D33">
      <w:pPr>
        <w:tabs>
          <w:tab w:val="left" w:pos="1440"/>
        </w:tabs>
        <w:rPr>
          <w:rFonts w:ascii="Arial" w:hAnsi="Arial" w:cs="Arial"/>
        </w:rPr>
      </w:pPr>
      <w:r w:rsidRPr="00FC1441">
        <w:rPr>
          <w:rFonts w:ascii="Arial" w:hAnsi="Arial" w:cs="Arial"/>
        </w:rPr>
        <w:t xml:space="preserve">Welche Punkte müssen innerhalb von </w:t>
      </w:r>
      <w:r w:rsidR="00F85EB5">
        <w:rPr>
          <w:rFonts w:ascii="Arial" w:hAnsi="Arial" w:cs="Arial"/>
        </w:rPr>
        <w:t>drei</w:t>
      </w:r>
      <w:r w:rsidRPr="00FC1441">
        <w:rPr>
          <w:rFonts w:ascii="Arial" w:hAnsi="Arial" w:cs="Arial"/>
        </w:rPr>
        <w:t xml:space="preserve"> Monaten dringend erledigt werden? </w:t>
      </w:r>
    </w:p>
    <w:p w14:paraId="249583F1" w14:textId="3CD699ED" w:rsidR="003500DF" w:rsidRPr="003C046E" w:rsidRDefault="00F85EB5" w:rsidP="00DC1D33">
      <w:pPr>
        <w:tabs>
          <w:tab w:val="left" w:pos="1440"/>
        </w:tabs>
        <w:rPr>
          <w:rFonts w:ascii="Arial" w:hAnsi="Arial" w:cs="Arial"/>
          <w:color w:val="808080"/>
        </w:rPr>
      </w:pPr>
      <w:r w:rsidRPr="003C046E">
        <w:rPr>
          <w:rFonts w:ascii="Arial" w:hAnsi="Arial" w:cs="Arial"/>
          <w:color w:val="808080"/>
        </w:rPr>
        <w:t>(</w:t>
      </w:r>
      <w:r w:rsidR="00DA2E32" w:rsidRPr="003C046E">
        <w:rPr>
          <w:rFonts w:ascii="Arial" w:hAnsi="Arial" w:cs="Arial"/>
          <w:color w:val="808080"/>
        </w:rPr>
        <w:t xml:space="preserve">vom </w:t>
      </w:r>
      <w:r w:rsidR="00071F9A">
        <w:rPr>
          <w:rFonts w:ascii="Arial" w:hAnsi="Arial" w:cs="Arial"/>
          <w:color w:val="808080"/>
        </w:rPr>
        <w:t xml:space="preserve">DBT </w:t>
      </w:r>
      <w:r w:rsidR="00FC1441" w:rsidRPr="003C046E">
        <w:rPr>
          <w:rFonts w:ascii="Arial" w:hAnsi="Arial" w:cs="Arial"/>
          <w:color w:val="808080"/>
        </w:rPr>
        <w:t>Team-Audit</w:t>
      </w:r>
      <w:r w:rsidR="00DA2E32" w:rsidRPr="003C046E">
        <w:rPr>
          <w:rFonts w:ascii="Arial" w:hAnsi="Arial" w:cs="Arial"/>
          <w:color w:val="808080"/>
        </w:rPr>
        <w:t>or auszufüllen</w:t>
      </w:r>
      <w:r w:rsidR="00FC1441" w:rsidRPr="003C046E">
        <w:rPr>
          <w:rFonts w:ascii="Arial" w:hAnsi="Arial" w:cs="Arial"/>
          <w:color w:val="808080"/>
        </w:rPr>
        <w:t>)</w:t>
      </w:r>
    </w:p>
    <w:p w14:paraId="16F389AC" w14:textId="77777777" w:rsidR="00FC1441" w:rsidRPr="008F36AF" w:rsidRDefault="00FC1441" w:rsidP="008F36AF">
      <w:pPr>
        <w:rPr>
          <w:rFonts w:ascii="Arial" w:hAnsi="Arial"/>
        </w:rPr>
      </w:pPr>
    </w:p>
    <w:p w14:paraId="17F54C26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>
        <w:rPr>
          <w:noProof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38771E47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4CD166C7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1860CA18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5435C07A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D25E648" w14:textId="77777777" w:rsidR="003500DF" w:rsidRPr="008F36AF" w:rsidRDefault="003500DF" w:rsidP="008F36AF">
      <w:pPr>
        <w:rPr>
          <w:rFonts w:ascii="Arial" w:hAnsi="Arial"/>
        </w:rPr>
      </w:pPr>
    </w:p>
    <w:p w14:paraId="22002975" w14:textId="77777777" w:rsidR="003500DF" w:rsidRPr="008F36AF" w:rsidRDefault="003500DF" w:rsidP="008F36AF"/>
    <w:p w14:paraId="7B43240C" w14:textId="77777777" w:rsidR="003500DF" w:rsidRPr="00F85EB5" w:rsidRDefault="003500DF" w:rsidP="003500DF">
      <w:pPr>
        <w:tabs>
          <w:tab w:val="left" w:pos="1440"/>
        </w:tabs>
        <w:rPr>
          <w:rFonts w:ascii="Arial" w:hAnsi="Arial" w:cs="Arial"/>
        </w:rPr>
      </w:pPr>
      <w:r w:rsidRPr="00F85EB5">
        <w:rPr>
          <w:rFonts w:ascii="Arial" w:hAnsi="Arial" w:cs="Arial"/>
        </w:rPr>
        <w:t>Welche Punkte müssen inne</w:t>
      </w:r>
      <w:r w:rsidR="00F85EB5" w:rsidRPr="00F85EB5">
        <w:rPr>
          <w:rFonts w:ascii="Arial" w:hAnsi="Arial" w:cs="Arial"/>
        </w:rPr>
        <w:t>rhalb von einem</w:t>
      </w:r>
      <w:r w:rsidRPr="00F85EB5">
        <w:rPr>
          <w:rFonts w:ascii="Arial" w:hAnsi="Arial" w:cs="Arial"/>
        </w:rPr>
        <w:t xml:space="preserve"> Jahr erledigt werden? </w:t>
      </w:r>
    </w:p>
    <w:p w14:paraId="59CAE98D" w14:textId="533570E7" w:rsidR="00DA2E32" w:rsidRPr="00DA2E32" w:rsidRDefault="00071F9A" w:rsidP="00DA2E32">
      <w:pPr>
        <w:tabs>
          <w:tab w:val="left" w:pos="1440"/>
        </w:tabs>
        <w:rPr>
          <w:rFonts w:ascii="Arial" w:hAnsi="Arial" w:cs="Arial"/>
          <w:color w:val="808080"/>
        </w:rPr>
      </w:pPr>
      <w:r>
        <w:rPr>
          <w:rFonts w:ascii="Arial" w:hAnsi="Arial" w:cs="Arial"/>
          <w:color w:val="808080"/>
        </w:rPr>
        <w:t xml:space="preserve">(vom DBT </w:t>
      </w:r>
      <w:r w:rsidR="00DA2E32" w:rsidRPr="00DA2E32">
        <w:rPr>
          <w:rFonts w:ascii="Arial" w:hAnsi="Arial" w:cs="Arial"/>
          <w:color w:val="808080"/>
        </w:rPr>
        <w:t>Team-Auditor auszufüllen)</w:t>
      </w:r>
    </w:p>
    <w:p w14:paraId="586EB68A" w14:textId="77777777" w:rsidR="008F36AF" w:rsidRPr="008F36AF" w:rsidRDefault="008F36AF" w:rsidP="008F36AF">
      <w:pPr>
        <w:rPr>
          <w:rFonts w:ascii="Arial" w:hAnsi="Arial"/>
        </w:rPr>
      </w:pPr>
    </w:p>
    <w:p w14:paraId="2A5DB0B0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1.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675020A2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0800D8BF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2.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2387CE76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</w:p>
    <w:p w14:paraId="2C084BC0" w14:textId="77777777" w:rsidR="008F36AF" w:rsidRDefault="008F36AF" w:rsidP="008F36AF">
      <w:pPr>
        <w:rPr>
          <w:rFonts w:ascii="Arial" w:hAnsi="Arial" w:cs="Arial"/>
          <w:b/>
          <w:color w:val="0000FF"/>
          <w:shd w:val="clear" w:color="auto" w:fill="D9D9D9" w:themeFill="background1" w:themeFillShade="D9"/>
        </w:rPr>
      </w:pPr>
      <w:r>
        <w:rPr>
          <w:rFonts w:ascii="Arial" w:hAnsi="Arial" w:cs="Arial"/>
          <w:b/>
        </w:rPr>
        <w:t>3.</w:t>
      </w:r>
      <w:r w:rsidRPr="008F36AF">
        <w:rPr>
          <w:rFonts w:ascii="Arial" w:hAnsi="Arial" w:cs="Arial"/>
          <w:b/>
        </w:rPr>
        <w:t xml:space="preserve"> 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instrText xml:space="preserve"> FORMTEXT </w:instrTex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separate"/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>
        <w:rPr>
          <w:rFonts w:ascii="Arial" w:hAnsi="Arial" w:cs="Arial"/>
          <w:b/>
          <w:noProof/>
          <w:color w:val="0000FF"/>
          <w:shd w:val="clear" w:color="auto" w:fill="D9D9D9" w:themeFill="background1" w:themeFillShade="D9"/>
        </w:rPr>
        <w:t> </w:t>
      </w:r>
      <w:r w:rsidRPr="008F36AF">
        <w:rPr>
          <w:rFonts w:ascii="Arial" w:hAnsi="Arial" w:cs="Arial"/>
          <w:b/>
          <w:color w:val="0000FF"/>
          <w:shd w:val="clear" w:color="auto" w:fill="D9D9D9" w:themeFill="background1" w:themeFillShade="D9"/>
        </w:rPr>
        <w:fldChar w:fldCharType="end"/>
      </w:r>
    </w:p>
    <w:p w14:paraId="554ED825" w14:textId="77777777" w:rsidR="00F85EB5" w:rsidRDefault="00F85EB5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14:paraId="4CC6E3A6" w14:textId="77777777" w:rsidR="008F36AF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14:paraId="051839D7" w14:textId="77777777" w:rsidR="008F36AF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14:paraId="0D6F9B1D" w14:textId="77777777" w:rsidR="008F36AF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14:paraId="0D9E6F3F" w14:textId="77777777" w:rsidR="008F36AF" w:rsidRPr="003C046E" w:rsidRDefault="008F36AF" w:rsidP="00DC1D33">
      <w:pPr>
        <w:tabs>
          <w:tab w:val="left" w:pos="1440"/>
        </w:tabs>
        <w:rPr>
          <w:rFonts w:ascii="Arial" w:hAnsi="Arial" w:cs="Arial"/>
          <w:color w:val="808080"/>
        </w:rPr>
      </w:pPr>
    </w:p>
    <w:p w14:paraId="121E70D9" w14:textId="77777777" w:rsidR="00F85EB5" w:rsidRDefault="00F85EB5" w:rsidP="0052622A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</w:t>
      </w:r>
      <w:r w:rsidR="0052622A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       ..................................................</w:t>
      </w:r>
    </w:p>
    <w:p w14:paraId="34DBE7B6" w14:textId="1ABA85CD" w:rsidR="0052622A" w:rsidRDefault="003500DF" w:rsidP="0052622A">
      <w:pPr>
        <w:tabs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Unterschrift </w:t>
      </w:r>
      <w:r w:rsidR="00FC1441">
        <w:rPr>
          <w:rFonts w:ascii="Arial" w:hAnsi="Arial" w:cs="Arial"/>
        </w:rPr>
        <w:t xml:space="preserve">DBT </w:t>
      </w:r>
      <w:r>
        <w:rPr>
          <w:rFonts w:ascii="Arial" w:hAnsi="Arial" w:cs="Arial"/>
        </w:rPr>
        <w:t>Team</w:t>
      </w:r>
      <w:r w:rsidR="00071F9A">
        <w:rPr>
          <w:rFonts w:ascii="Arial" w:hAnsi="Arial" w:cs="Arial"/>
        </w:rPr>
        <w:t>-</w:t>
      </w:r>
      <w:r w:rsidR="00FC1441">
        <w:rPr>
          <w:rFonts w:ascii="Arial" w:hAnsi="Arial" w:cs="Arial"/>
        </w:rPr>
        <w:t>Auditor</w:t>
      </w:r>
      <w:r>
        <w:rPr>
          <w:rFonts w:ascii="Arial" w:hAnsi="Arial" w:cs="Arial"/>
        </w:rPr>
        <w:t xml:space="preserve"> </w:t>
      </w:r>
      <w:r w:rsidR="00F85EB5">
        <w:rPr>
          <w:rFonts w:ascii="Arial" w:hAnsi="Arial" w:cs="Arial"/>
        </w:rPr>
        <w:t xml:space="preserve">       </w:t>
      </w:r>
      <w:r w:rsidR="00FC1441">
        <w:rPr>
          <w:rFonts w:ascii="Arial" w:hAnsi="Arial" w:cs="Arial"/>
        </w:rPr>
        <w:t xml:space="preserve">             </w:t>
      </w:r>
      <w:r w:rsidR="0052622A">
        <w:rPr>
          <w:rFonts w:ascii="Arial" w:hAnsi="Arial" w:cs="Arial"/>
        </w:rPr>
        <w:t>Stempel der Einrichtung, Station</w:t>
      </w:r>
    </w:p>
    <w:p w14:paraId="7354F167" w14:textId="77777777" w:rsidR="00667B9E" w:rsidRDefault="00667B9E" w:rsidP="00DC1D33">
      <w:pPr>
        <w:tabs>
          <w:tab w:val="left" w:pos="1440"/>
        </w:tabs>
        <w:rPr>
          <w:rFonts w:ascii="Arial" w:hAnsi="Arial" w:cs="Arial"/>
        </w:rPr>
      </w:pPr>
    </w:p>
    <w:p w14:paraId="1CBDF6C7" w14:textId="77777777" w:rsidR="00667B9E" w:rsidRDefault="00667B9E" w:rsidP="00DC1D33">
      <w:pPr>
        <w:tabs>
          <w:tab w:val="left" w:pos="1440"/>
        </w:tabs>
        <w:rPr>
          <w:rFonts w:ascii="Arial" w:hAnsi="Arial" w:cs="Arial"/>
        </w:rPr>
      </w:pPr>
    </w:p>
    <w:p w14:paraId="3EB0FB99" w14:textId="77777777" w:rsidR="00667B9E" w:rsidRDefault="00667B9E" w:rsidP="00DC1D33">
      <w:pPr>
        <w:tabs>
          <w:tab w:val="left" w:pos="1440"/>
        </w:tabs>
        <w:rPr>
          <w:rFonts w:ascii="Arial" w:hAnsi="Arial" w:cs="Arial"/>
        </w:rPr>
      </w:pPr>
    </w:p>
    <w:p w14:paraId="26B0E51D" w14:textId="77777777" w:rsidR="00F85EB5" w:rsidRDefault="00F85EB5" w:rsidP="00DC1D33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</w:p>
    <w:p w14:paraId="6B525CC7" w14:textId="77777777" w:rsidR="00667B9E" w:rsidRPr="001B4DDA" w:rsidRDefault="00667B9E" w:rsidP="00DC1D33">
      <w:pPr>
        <w:tabs>
          <w:tab w:val="left" w:pos="1440"/>
        </w:tabs>
        <w:rPr>
          <w:rFonts w:ascii="Arial" w:hAnsi="Arial" w:cs="Arial"/>
          <w:b/>
          <w:szCs w:val="22"/>
        </w:rPr>
      </w:pPr>
      <w:r w:rsidRPr="001B4DDA">
        <w:rPr>
          <w:rFonts w:ascii="Arial" w:hAnsi="Arial" w:cs="Arial"/>
          <w:b/>
          <w:szCs w:val="22"/>
        </w:rPr>
        <w:t>Vorgehensweise</w:t>
      </w:r>
    </w:p>
    <w:p w14:paraId="51BE36ED" w14:textId="77777777" w:rsidR="00F85EB5" w:rsidRPr="001B4DDA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14:paraId="094E0D06" w14:textId="595A8D50" w:rsidR="00E75BEC" w:rsidRPr="001B4DDA" w:rsidRDefault="006D25E3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t>Ab dem Folgejahr nach</w:t>
      </w:r>
      <w:r w:rsidR="00667B9E" w:rsidRPr="001B4DDA">
        <w:rPr>
          <w:rFonts w:ascii="Arial" w:hAnsi="Arial" w:cs="Arial"/>
          <w:szCs w:val="22"/>
        </w:rPr>
        <w:t xml:space="preserve"> der DBT-Zertifizierung wird</w:t>
      </w:r>
      <w:r w:rsidR="00667B9E" w:rsidRPr="001B4DDA">
        <w:rPr>
          <w:rFonts w:ascii="Arial" w:hAnsi="Arial" w:cs="Arial"/>
          <w:b/>
          <w:szCs w:val="22"/>
        </w:rPr>
        <w:t xml:space="preserve"> </w:t>
      </w:r>
      <w:r w:rsidR="00667B9E" w:rsidRPr="001B4DDA">
        <w:rPr>
          <w:rFonts w:ascii="Arial" w:hAnsi="Arial" w:cs="Arial"/>
          <w:szCs w:val="22"/>
        </w:rPr>
        <w:t xml:space="preserve">die </w:t>
      </w:r>
      <w:r w:rsidR="000C4E5D" w:rsidRPr="001B4DDA">
        <w:rPr>
          <w:rFonts w:ascii="Arial" w:hAnsi="Arial" w:cs="Arial"/>
          <w:szCs w:val="22"/>
        </w:rPr>
        <w:t>Team-Audit-</w:t>
      </w:r>
      <w:r w:rsidR="00667B9E" w:rsidRPr="001B4DDA">
        <w:rPr>
          <w:rFonts w:ascii="Arial" w:hAnsi="Arial" w:cs="Arial"/>
          <w:szCs w:val="22"/>
        </w:rPr>
        <w:t xml:space="preserve">Checkliste als Vorbereitung für den </w:t>
      </w:r>
      <w:r w:rsidR="00E75BEC" w:rsidRPr="001B4DDA">
        <w:rPr>
          <w:rFonts w:ascii="Arial" w:hAnsi="Arial" w:cs="Arial"/>
          <w:szCs w:val="22"/>
        </w:rPr>
        <w:t xml:space="preserve">jährlichen </w:t>
      </w:r>
      <w:r w:rsidR="00071F9A">
        <w:rPr>
          <w:rFonts w:ascii="Arial" w:hAnsi="Arial" w:cs="Arial"/>
          <w:szCs w:val="22"/>
        </w:rPr>
        <w:t>Teamt</w:t>
      </w:r>
      <w:r w:rsidR="00667B9E" w:rsidRPr="001B4DDA">
        <w:rPr>
          <w:rFonts w:ascii="Arial" w:hAnsi="Arial" w:cs="Arial"/>
          <w:szCs w:val="22"/>
        </w:rPr>
        <w:t xml:space="preserve">ag </w:t>
      </w:r>
      <w:r w:rsidR="00071F9A">
        <w:rPr>
          <w:rFonts w:ascii="Arial" w:hAnsi="Arial" w:cs="Arial"/>
          <w:szCs w:val="22"/>
        </w:rPr>
        <w:t>–</w:t>
      </w:r>
      <w:r w:rsidR="00FC1441" w:rsidRPr="001B4DDA">
        <w:rPr>
          <w:rFonts w:ascii="Arial" w:hAnsi="Arial" w:cs="Arial"/>
          <w:szCs w:val="22"/>
        </w:rPr>
        <w:t xml:space="preserve"> wenn nötig/gewünscht zusammen </w:t>
      </w:r>
      <w:r w:rsidR="00667B9E" w:rsidRPr="001B4DDA">
        <w:rPr>
          <w:rFonts w:ascii="Arial" w:hAnsi="Arial" w:cs="Arial"/>
          <w:szCs w:val="22"/>
        </w:rPr>
        <w:t xml:space="preserve">mit dem </w:t>
      </w:r>
      <w:r w:rsidR="00071F9A">
        <w:rPr>
          <w:rFonts w:ascii="Arial" w:hAnsi="Arial" w:cs="Arial"/>
          <w:szCs w:val="22"/>
        </w:rPr>
        <w:t>DBT-</w:t>
      </w:r>
      <w:r w:rsidR="00667B9E" w:rsidRPr="001B4DDA">
        <w:rPr>
          <w:rFonts w:ascii="Arial" w:hAnsi="Arial" w:cs="Arial"/>
          <w:szCs w:val="22"/>
        </w:rPr>
        <w:t xml:space="preserve">Supervisor </w:t>
      </w:r>
      <w:r w:rsidR="00071F9A">
        <w:rPr>
          <w:rFonts w:ascii="Arial" w:hAnsi="Arial" w:cs="Arial"/>
          <w:szCs w:val="22"/>
        </w:rPr>
        <w:t>–</w:t>
      </w:r>
      <w:r w:rsidR="00FC1441" w:rsidRPr="001B4DDA">
        <w:rPr>
          <w:rFonts w:ascii="Arial" w:hAnsi="Arial" w:cs="Arial"/>
          <w:szCs w:val="22"/>
        </w:rPr>
        <w:t xml:space="preserve"> </w:t>
      </w:r>
      <w:r w:rsidR="00667B9E" w:rsidRPr="001B4DDA">
        <w:rPr>
          <w:rFonts w:ascii="Arial" w:hAnsi="Arial" w:cs="Arial"/>
          <w:szCs w:val="22"/>
        </w:rPr>
        <w:t>von den Behandlungseinheiten/Einrichtungen vorab bearbeitet.</w:t>
      </w:r>
    </w:p>
    <w:p w14:paraId="12565A60" w14:textId="77777777" w:rsidR="003500DF" w:rsidRPr="001B4DDA" w:rsidRDefault="003500DF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14:paraId="15D5DB63" w14:textId="33680F8C" w:rsidR="00F85EB5" w:rsidRPr="001B4DDA" w:rsidRDefault="00F85EB5" w:rsidP="00F85EB5">
      <w:pPr>
        <w:tabs>
          <w:tab w:val="left" w:pos="1440"/>
        </w:tabs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t>Nach dem DBT Team-Audit verbleibt eine Kopie dieser Checkliste mit den Anmerkungen und der Unters</w:t>
      </w:r>
      <w:r w:rsidR="00071F9A">
        <w:rPr>
          <w:rFonts w:ascii="Arial" w:hAnsi="Arial" w:cs="Arial"/>
          <w:szCs w:val="22"/>
        </w:rPr>
        <w:t>chrift des Auditors bei der DBT-</w:t>
      </w:r>
      <w:r w:rsidRPr="001B4DDA">
        <w:rPr>
          <w:rFonts w:ascii="Arial" w:hAnsi="Arial" w:cs="Arial"/>
          <w:szCs w:val="22"/>
        </w:rPr>
        <w:t>Unit, eine zweite Kopie erhält der DBT Team-Auditor. Das Original wird per Post von der DBT</w:t>
      </w:r>
      <w:r w:rsidR="000C4E5D" w:rsidRPr="001B4DDA">
        <w:rPr>
          <w:rFonts w:ascii="Arial" w:hAnsi="Arial" w:cs="Arial"/>
          <w:szCs w:val="22"/>
        </w:rPr>
        <w:t>-</w:t>
      </w:r>
      <w:r w:rsidRPr="001B4DDA">
        <w:rPr>
          <w:rFonts w:ascii="Arial" w:hAnsi="Arial" w:cs="Arial"/>
          <w:szCs w:val="22"/>
        </w:rPr>
        <w:t xml:space="preserve">Unit an das Sekretariat des DDBT gesandt. </w:t>
      </w:r>
    </w:p>
    <w:p w14:paraId="484E1585" w14:textId="77777777" w:rsidR="001B4DDA" w:rsidRPr="001B4DDA" w:rsidRDefault="001B4DDA" w:rsidP="00E75BEC">
      <w:pPr>
        <w:tabs>
          <w:tab w:val="left" w:pos="1440"/>
        </w:tabs>
        <w:jc w:val="both"/>
        <w:rPr>
          <w:rFonts w:ascii="Arial" w:hAnsi="Arial" w:cs="Arial"/>
          <w:szCs w:val="22"/>
          <w:u w:val="single"/>
        </w:rPr>
      </w:pPr>
    </w:p>
    <w:p w14:paraId="769C5DC3" w14:textId="77777777" w:rsidR="00F85EB5" w:rsidRPr="001B4DDA" w:rsidRDefault="003500DF" w:rsidP="00E75BEC">
      <w:pPr>
        <w:tabs>
          <w:tab w:val="left" w:pos="1440"/>
        </w:tabs>
        <w:jc w:val="both"/>
        <w:rPr>
          <w:rFonts w:ascii="Arial" w:hAnsi="Arial" w:cs="Arial"/>
          <w:szCs w:val="22"/>
          <w:u w:val="single"/>
        </w:rPr>
      </w:pPr>
      <w:r w:rsidRPr="001B4DDA">
        <w:rPr>
          <w:rFonts w:ascii="Arial" w:hAnsi="Arial" w:cs="Arial"/>
          <w:szCs w:val="22"/>
          <w:u w:val="single"/>
        </w:rPr>
        <w:t xml:space="preserve">Die </w:t>
      </w:r>
      <w:r w:rsidR="00FC1441" w:rsidRPr="001B4DDA">
        <w:rPr>
          <w:rFonts w:ascii="Arial" w:hAnsi="Arial" w:cs="Arial"/>
          <w:szCs w:val="22"/>
          <w:u w:val="single"/>
        </w:rPr>
        <w:t xml:space="preserve">Umsetzung </w:t>
      </w:r>
      <w:r w:rsidRPr="001B4DDA">
        <w:rPr>
          <w:rFonts w:ascii="Arial" w:hAnsi="Arial" w:cs="Arial"/>
          <w:szCs w:val="22"/>
          <w:u w:val="single"/>
        </w:rPr>
        <w:t xml:space="preserve">der zu erledigenden </w:t>
      </w:r>
      <w:r w:rsidR="00FC1441" w:rsidRPr="001B4DDA">
        <w:rPr>
          <w:rFonts w:ascii="Arial" w:hAnsi="Arial" w:cs="Arial"/>
          <w:szCs w:val="22"/>
          <w:u w:val="single"/>
        </w:rPr>
        <w:t>Punkte</w:t>
      </w:r>
      <w:r w:rsidR="00A90476" w:rsidRPr="001B4DDA">
        <w:rPr>
          <w:rFonts w:ascii="Arial" w:hAnsi="Arial" w:cs="Arial"/>
          <w:szCs w:val="22"/>
          <w:u w:val="single"/>
        </w:rPr>
        <w:t xml:space="preserve"> obliegt der Verantwortung der DBT</w:t>
      </w:r>
      <w:r w:rsidR="000C4E5D" w:rsidRPr="001B4DDA">
        <w:rPr>
          <w:rFonts w:ascii="Arial" w:hAnsi="Arial" w:cs="Arial"/>
          <w:szCs w:val="22"/>
          <w:u w:val="single"/>
        </w:rPr>
        <w:t>-</w:t>
      </w:r>
      <w:r w:rsidR="00A90476" w:rsidRPr="001B4DDA">
        <w:rPr>
          <w:rFonts w:ascii="Arial" w:hAnsi="Arial" w:cs="Arial"/>
          <w:szCs w:val="22"/>
          <w:u w:val="single"/>
        </w:rPr>
        <w:t xml:space="preserve">Unit. </w:t>
      </w:r>
    </w:p>
    <w:p w14:paraId="67C608DC" w14:textId="77777777" w:rsidR="00F85EB5" w:rsidRPr="001B4DDA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14:paraId="334EC60D" w14:textId="77777777" w:rsidR="00A14DD2" w:rsidRDefault="00F85EB5" w:rsidP="001B4DDA">
      <w:pPr>
        <w:tabs>
          <w:tab w:val="left" w:pos="1440"/>
        </w:tabs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sym w:font="Wingdings" w:char="F0E0"/>
      </w:r>
      <w:r w:rsidRPr="001B4DDA">
        <w:rPr>
          <w:rFonts w:ascii="Arial" w:hAnsi="Arial" w:cs="Arial"/>
          <w:szCs w:val="22"/>
        </w:rPr>
        <w:t xml:space="preserve"> </w:t>
      </w:r>
      <w:r w:rsidR="001B4DDA" w:rsidRPr="001B4DDA">
        <w:rPr>
          <w:rFonts w:ascii="Arial" w:hAnsi="Arial" w:cs="Arial"/>
          <w:szCs w:val="22"/>
        </w:rPr>
        <w:t xml:space="preserve">nach Ablauf der drei Monate werden die getroffenen Maßnahmen in Form einer </w:t>
      </w:r>
    </w:p>
    <w:p w14:paraId="7010AA4D" w14:textId="6C511099" w:rsidR="00A14DD2" w:rsidRDefault="00A14DD2" w:rsidP="001B4DDA">
      <w:pPr>
        <w:tabs>
          <w:tab w:val="left" w:pos="1440"/>
        </w:tabs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="001B4DDA" w:rsidRPr="001B4DDA">
        <w:rPr>
          <w:rFonts w:ascii="Arial" w:hAnsi="Arial" w:cs="Arial"/>
          <w:szCs w:val="22"/>
        </w:rPr>
        <w:t>kurzen i</w:t>
      </w:r>
      <w:r w:rsidR="00071F9A">
        <w:rPr>
          <w:rFonts w:ascii="Arial" w:hAnsi="Arial" w:cs="Arial"/>
          <w:szCs w:val="22"/>
        </w:rPr>
        <w:t xml:space="preserve">nformellen Beschreibung dem DBT </w:t>
      </w:r>
      <w:r w:rsidR="001B4DDA" w:rsidRPr="001B4DDA">
        <w:rPr>
          <w:rFonts w:ascii="Arial" w:hAnsi="Arial" w:cs="Arial"/>
          <w:szCs w:val="22"/>
        </w:rPr>
        <w:t xml:space="preserve">Team-Auditor zu dessen Bewertung </w:t>
      </w:r>
    </w:p>
    <w:p w14:paraId="4A62340C" w14:textId="5BB6D8C4" w:rsidR="001B4DDA" w:rsidRPr="001B4DDA" w:rsidRDefault="00A14DD2" w:rsidP="001B4DDA">
      <w:pPr>
        <w:tabs>
          <w:tab w:val="left" w:pos="1440"/>
        </w:tabs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="001B4DDA" w:rsidRPr="001B4DDA">
        <w:rPr>
          <w:rFonts w:ascii="Arial" w:hAnsi="Arial" w:cs="Arial"/>
          <w:szCs w:val="22"/>
        </w:rPr>
        <w:t>und dem DBT-Sekretariat s</w:t>
      </w:r>
      <w:r w:rsidR="00071F9A">
        <w:rPr>
          <w:rFonts w:ascii="Arial" w:hAnsi="Arial" w:cs="Arial"/>
          <w:szCs w:val="22"/>
        </w:rPr>
        <w:t>chriftlich per E-Mail zugesandt</w:t>
      </w:r>
      <w:r w:rsidR="001B4DDA" w:rsidRPr="001B4DDA">
        <w:rPr>
          <w:rFonts w:ascii="Arial" w:hAnsi="Arial" w:cs="Arial"/>
          <w:szCs w:val="22"/>
        </w:rPr>
        <w:t xml:space="preserve">  </w:t>
      </w:r>
    </w:p>
    <w:p w14:paraId="347395BD" w14:textId="77777777" w:rsidR="00F85EB5" w:rsidRPr="001B4DDA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</w:p>
    <w:p w14:paraId="51444448" w14:textId="3BF02C44" w:rsidR="00A14DD2" w:rsidRDefault="00F85EB5" w:rsidP="00E75BEC">
      <w:pPr>
        <w:tabs>
          <w:tab w:val="left" w:pos="1440"/>
        </w:tabs>
        <w:jc w:val="both"/>
        <w:rPr>
          <w:rFonts w:ascii="Arial" w:hAnsi="Arial" w:cs="Arial"/>
          <w:szCs w:val="22"/>
        </w:rPr>
      </w:pPr>
      <w:r w:rsidRPr="001B4DDA">
        <w:rPr>
          <w:rFonts w:ascii="Arial" w:hAnsi="Arial" w:cs="Arial"/>
          <w:szCs w:val="22"/>
        </w:rPr>
        <w:sym w:font="Wingdings" w:char="F0E0"/>
      </w:r>
      <w:r w:rsidR="000C4E5D" w:rsidRPr="001B4DDA">
        <w:rPr>
          <w:rFonts w:ascii="Arial" w:hAnsi="Arial" w:cs="Arial"/>
          <w:szCs w:val="22"/>
        </w:rPr>
        <w:t xml:space="preserve"> die anderen Maß</w:t>
      </w:r>
      <w:r w:rsidRPr="001B4DDA">
        <w:rPr>
          <w:rFonts w:ascii="Arial" w:hAnsi="Arial" w:cs="Arial"/>
          <w:szCs w:val="22"/>
        </w:rPr>
        <w:t>nahmen</w:t>
      </w:r>
      <w:r w:rsidR="00FC1441" w:rsidRPr="001B4DDA">
        <w:rPr>
          <w:rFonts w:ascii="Arial" w:hAnsi="Arial" w:cs="Arial"/>
          <w:szCs w:val="22"/>
        </w:rPr>
        <w:t xml:space="preserve"> </w:t>
      </w:r>
      <w:r w:rsidR="00A90476" w:rsidRPr="001B4DDA">
        <w:rPr>
          <w:rFonts w:ascii="Arial" w:hAnsi="Arial" w:cs="Arial"/>
          <w:szCs w:val="22"/>
        </w:rPr>
        <w:t>we</w:t>
      </w:r>
      <w:r w:rsidR="00071F9A">
        <w:rPr>
          <w:rFonts w:ascii="Arial" w:hAnsi="Arial" w:cs="Arial"/>
          <w:szCs w:val="22"/>
        </w:rPr>
        <w:t xml:space="preserve">rden im Rahmen des nächsten DBT </w:t>
      </w:r>
      <w:r w:rsidR="00A90476" w:rsidRPr="001B4DDA">
        <w:rPr>
          <w:rFonts w:ascii="Arial" w:hAnsi="Arial" w:cs="Arial"/>
          <w:szCs w:val="22"/>
        </w:rPr>
        <w:t>Team</w:t>
      </w:r>
      <w:r w:rsidR="000C4E5D" w:rsidRPr="001B4DDA">
        <w:rPr>
          <w:rFonts w:ascii="Arial" w:hAnsi="Arial" w:cs="Arial"/>
          <w:szCs w:val="22"/>
        </w:rPr>
        <w:t>-</w:t>
      </w:r>
      <w:r w:rsidR="00A90476" w:rsidRPr="001B4DDA">
        <w:rPr>
          <w:rFonts w:ascii="Arial" w:hAnsi="Arial" w:cs="Arial"/>
          <w:szCs w:val="22"/>
        </w:rPr>
        <w:t xml:space="preserve">Audits </w:t>
      </w:r>
    </w:p>
    <w:p w14:paraId="42FC6914" w14:textId="23C4F9D8" w:rsidR="00667B9E" w:rsidRPr="001B4DDA" w:rsidRDefault="00A14DD2" w:rsidP="008F36AF">
      <w:pPr>
        <w:tabs>
          <w:tab w:val="left" w:pos="1440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</w:t>
      </w:r>
      <w:r w:rsidR="00071F9A">
        <w:rPr>
          <w:rFonts w:ascii="Arial" w:hAnsi="Arial" w:cs="Arial"/>
          <w:szCs w:val="22"/>
        </w:rPr>
        <w:t>reflektiert</w:t>
      </w:r>
    </w:p>
    <w:sectPr w:rsidR="00667B9E" w:rsidRPr="001B4DDA" w:rsidSect="00DA2E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274" w:bottom="851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6ECE830" w16cid:durableId="218AD433"/>
  <w16cid:commentId w16cid:paraId="08E38CEF" w16cid:durableId="218AD434"/>
  <w16cid:commentId w16cid:paraId="357A90E8" w16cid:durableId="218AD435"/>
  <w16cid:commentId w16cid:paraId="483AA759" w16cid:durableId="218AD436"/>
  <w16cid:commentId w16cid:paraId="779DB523" w16cid:durableId="218AD437"/>
  <w16cid:commentId w16cid:paraId="63D47B92" w16cid:durableId="218AD43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26DFD" w14:textId="77777777" w:rsidR="00B672EA" w:rsidRDefault="00B672EA" w:rsidP="00DA2E32">
      <w:r>
        <w:separator/>
      </w:r>
    </w:p>
  </w:endnote>
  <w:endnote w:type="continuationSeparator" w:id="0">
    <w:p w14:paraId="129B9ED8" w14:textId="77777777" w:rsidR="00B672EA" w:rsidRDefault="00B672EA" w:rsidP="00DA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7E235" w14:textId="77777777" w:rsidR="001C5D8A" w:rsidRDefault="001C5D8A" w:rsidP="003C046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DADD9EE" w14:textId="77777777" w:rsidR="001C5D8A" w:rsidRDefault="001C5D8A" w:rsidP="00DA2E3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C8302" w14:textId="4B5BB0E8" w:rsidR="001C5D8A" w:rsidRDefault="001C5D8A" w:rsidP="003C046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015380">
      <w:rPr>
        <w:rStyle w:val="Seitenzahl"/>
        <w:noProof/>
      </w:rPr>
      <w:t>6</w:t>
    </w:r>
    <w:r>
      <w:rPr>
        <w:rStyle w:val="Seitenzahl"/>
      </w:rPr>
      <w:fldChar w:fldCharType="end"/>
    </w:r>
  </w:p>
  <w:p w14:paraId="1CEAC6DC" w14:textId="77777777" w:rsidR="001C5D8A" w:rsidRDefault="001C5D8A" w:rsidP="00DA2E32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7C7F6" w14:textId="77777777" w:rsidR="007D7D42" w:rsidRDefault="007D7D4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1ABA62" w14:textId="77777777" w:rsidR="00B672EA" w:rsidRDefault="00B672EA" w:rsidP="00DA2E32">
      <w:r>
        <w:separator/>
      </w:r>
    </w:p>
  </w:footnote>
  <w:footnote w:type="continuationSeparator" w:id="0">
    <w:p w14:paraId="380DA362" w14:textId="77777777" w:rsidR="00B672EA" w:rsidRDefault="00B672EA" w:rsidP="00DA2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DB0F7E" w14:textId="77777777" w:rsidR="007D7D42" w:rsidRDefault="007D7D4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8D8BE" w14:textId="77777777" w:rsidR="007D7D42" w:rsidRDefault="007D7D4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6DAA4" w14:textId="77777777" w:rsidR="007D7D42" w:rsidRDefault="007D7D4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style="width:11.25pt;height:11.25pt" o:bullet="t">
        <v:imagedata r:id="rId1" o:title="bullet1"/>
      </v:shape>
    </w:pict>
  </w:numPicBullet>
  <w:numPicBullet w:numPicBulletId="1">
    <w:pict>
      <v:shape id="_x0000_i1079" type="#_x0000_t75" style="width:11.25pt;height:11.25pt" o:bullet="t">
        <v:imagedata r:id="rId2" o:title="bullet2"/>
      </v:shape>
    </w:pict>
  </w:numPicBullet>
  <w:numPicBullet w:numPicBulletId="2">
    <w:pict>
      <v:shape id="_x0000_i1080" type="#_x0000_t75" style="width:11.25pt;height:11.25pt" o:bullet="t">
        <v:imagedata r:id="rId3" o:title="bullet3"/>
      </v:shape>
    </w:pict>
  </w:numPicBullet>
  <w:numPicBullet w:numPicBulletId="3">
    <w:pict>
      <v:shape id="_x0000_i1081" type="#_x0000_t75" style="width:11.25pt;height:11.25pt" o:bullet="t">
        <v:imagedata r:id="rId4" o:title="bullet1"/>
      </v:shape>
    </w:pict>
  </w:numPicBullet>
  <w:numPicBullet w:numPicBulletId="4">
    <w:pict>
      <v:shape id="_x0000_i1082" type="#_x0000_t75" style="width:8.75pt;height:8.75pt" o:bullet="t">
        <v:imagedata r:id="rId5" o:title="bullet2"/>
      </v:shape>
    </w:pict>
  </w:numPicBullet>
  <w:numPicBullet w:numPicBulletId="5">
    <w:pict>
      <v:shape id="_x0000_i1083" type="#_x0000_t75" style="width:8.75pt;height:8.75pt" o:bullet="t">
        <v:imagedata r:id="rId6" o:title="bullet3"/>
      </v:shape>
    </w:pict>
  </w:numPicBullet>
  <w:numPicBullet w:numPicBulletId="6">
    <w:pict>
      <v:shape id="_x0000_i1084" type="#_x0000_t75" style="width:8.15pt;height:7.5pt" o:bullet="t">
        <v:imagedata r:id="rId7" o:title="bullet1"/>
      </v:shape>
    </w:pict>
  </w:numPicBullet>
  <w:numPicBullet w:numPicBulletId="7">
    <w:pict>
      <v:shape id="_x0000_i1085" type="#_x0000_t75" style="width:8.15pt;height:7.5pt" o:bullet="t">
        <v:imagedata r:id="rId8" o:title="bullet2"/>
      </v:shape>
    </w:pict>
  </w:numPicBullet>
  <w:numPicBullet w:numPicBulletId="8">
    <w:pict>
      <v:shape id="_x0000_i1086" type="#_x0000_t75" style="width:8.15pt;height:7.5pt" o:bullet="t">
        <v:imagedata r:id="rId9" o:title="bullet3"/>
      </v:shape>
    </w:pict>
  </w:numPicBullet>
  <w:numPicBullet w:numPicBulletId="9">
    <w:pict>
      <v:shape id="_x0000_i1087" type="#_x0000_t75" style="width:3.75pt;height:8.75pt" o:bullet="t">
        <v:imagedata r:id="rId10" o:title="bullet1"/>
      </v:shape>
    </w:pict>
  </w:numPicBullet>
  <w:numPicBullet w:numPicBulletId="10">
    <w:pict>
      <v:shape id="_x0000_i1088" type="#_x0000_t75" style="width:3.75pt;height:8.75pt" o:bullet="t">
        <v:imagedata r:id="rId11" o:title="bullet2"/>
      </v:shape>
    </w:pict>
  </w:numPicBullet>
  <w:numPicBullet w:numPicBulletId="11">
    <w:pict>
      <v:shape id="_x0000_i1089" type="#_x0000_t75" style="width:3.75pt;height:8.75pt" o:bullet="t">
        <v:imagedata r:id="rId12" o:title="bullet3"/>
      </v:shape>
    </w:pict>
  </w:numPicBullet>
  <w:numPicBullet w:numPicBulletId="12">
    <w:pict>
      <v:shape id="_x0000_i1090" type="#_x0000_t75" style="width:3.75pt;height:8.75pt" o:bullet="t">
        <v:imagedata r:id="rId13" o:title="bullet1"/>
      </v:shape>
    </w:pict>
  </w:numPicBullet>
  <w:numPicBullet w:numPicBulletId="13">
    <w:pict>
      <v:shape id="_x0000_i1091" type="#_x0000_t75" style="width:3.75pt;height:8.75pt" o:bullet="t">
        <v:imagedata r:id="rId14" o:title="bullet2"/>
      </v:shape>
    </w:pict>
  </w:numPicBullet>
  <w:numPicBullet w:numPicBulletId="14">
    <w:pict>
      <v:shape id="_x0000_i1092" type="#_x0000_t75" style="width:11.25pt;height:11.25pt" o:bullet="t">
        <v:imagedata r:id="rId15" o:title="bullet1"/>
        <o:lock v:ext="edit" cropping="t"/>
      </v:shape>
    </w:pict>
  </w:numPicBullet>
  <w:numPicBullet w:numPicBulletId="15">
    <w:pict>
      <v:shape id="_x0000_i1093" type="#_x0000_t75" style="width:8.75pt;height:8.75pt" o:bullet="t">
        <v:imagedata r:id="rId16" o:title="bullet2"/>
      </v:shape>
    </w:pict>
  </w:numPicBullet>
  <w:numPicBullet w:numPicBulletId="16">
    <w:pict>
      <v:shape id="_x0000_i1094" type="#_x0000_t75" style="width:8.75pt;height:8.75pt" o:bullet="t">
        <v:imagedata r:id="rId17" o:title="bullet3"/>
      </v:shape>
    </w:pict>
  </w:numPicBullet>
  <w:numPicBullet w:numPicBulletId="17">
    <w:pict>
      <v:shape id="_x0000_i1095" type="#_x0000_t75" style="width:11.9pt;height:10.65pt" o:bullet="t">
        <v:imagedata r:id="rId18" o:title="bullet1"/>
      </v:shape>
    </w:pict>
  </w:numPicBullet>
  <w:numPicBullet w:numPicBulletId="18">
    <w:pict>
      <v:shape id="_x0000_i1096" type="#_x0000_t75" style="width:11.9pt;height:10.65pt" o:bullet="t">
        <v:imagedata r:id="rId19" o:title="bullet2"/>
      </v:shape>
    </w:pict>
  </w:numPicBullet>
  <w:numPicBullet w:numPicBulletId="19">
    <w:pict>
      <v:shape id="_x0000_i1097" type="#_x0000_t75" style="width:11.9pt;height:10.65pt" o:bullet="t">
        <v:imagedata r:id="rId20" o:title="bullet3"/>
      </v:shape>
    </w:pict>
  </w:numPicBullet>
  <w:numPicBullet w:numPicBulletId="20">
    <w:pict>
      <v:shape id="_x0000_i1098" type="#_x0000_t75" style="width:8.75pt;height:8.75pt" o:bullet="t">
        <v:imagedata r:id="rId21" o:title="bullet1"/>
      </v:shape>
    </w:pict>
  </w:numPicBullet>
  <w:numPicBullet w:numPicBulletId="21">
    <w:pict>
      <v:shape id="_x0000_i1099" type="#_x0000_t75" style="width:8.75pt;height:8.75pt" o:bullet="t">
        <v:imagedata r:id="rId22" o:title="bullet2"/>
      </v:shape>
    </w:pict>
  </w:numPicBullet>
  <w:numPicBullet w:numPicBulletId="22">
    <w:pict>
      <v:shape id="_x0000_i1100" type="#_x0000_t75" style="width:8.75pt;height:8.75pt" o:bullet="t">
        <v:imagedata r:id="rId23" o:title="bullet3"/>
      </v:shape>
    </w:pict>
  </w:numPicBullet>
  <w:numPicBullet w:numPicBulletId="23">
    <w:pict>
      <v:shape id="_x0000_i1101" type="#_x0000_t75" style="width:11.25pt;height:11.25pt" o:bullet="t">
        <v:imagedata r:id="rId24" o:title="bullet1"/>
      </v:shape>
    </w:pict>
  </w:numPicBullet>
  <w:numPicBullet w:numPicBulletId="24">
    <w:pict>
      <v:shape id="_x0000_i1102" type="#_x0000_t75" style="width:11.25pt;height:11.25pt" o:bullet="t">
        <v:imagedata r:id="rId25" o:title="bullet2"/>
      </v:shape>
    </w:pict>
  </w:numPicBullet>
  <w:numPicBullet w:numPicBulletId="25">
    <w:pict>
      <v:shape id="_x0000_i1103" type="#_x0000_t75" style="width:11.25pt;height:11.25pt" o:bullet="t">
        <v:imagedata r:id="rId26" o:title="bullet3"/>
      </v:shape>
    </w:pict>
  </w:numPicBullet>
  <w:abstractNum w:abstractNumId="0" w15:restartNumberingAfterBreak="0">
    <w:nsid w:val="FFFFFF1D"/>
    <w:multiLevelType w:val="multilevel"/>
    <w:tmpl w:val="94BC8B3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4623F"/>
    <w:multiLevelType w:val="hybridMultilevel"/>
    <w:tmpl w:val="F64C698A"/>
    <w:lvl w:ilvl="0" w:tplc="8BB068F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50BE7"/>
    <w:multiLevelType w:val="hybridMultilevel"/>
    <w:tmpl w:val="87B0E4B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E4505"/>
    <w:multiLevelType w:val="hybridMultilevel"/>
    <w:tmpl w:val="1B1C7F0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970A1"/>
    <w:multiLevelType w:val="hybridMultilevel"/>
    <w:tmpl w:val="2D42B598"/>
    <w:lvl w:ilvl="0" w:tplc="F31C422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D36F5"/>
    <w:multiLevelType w:val="hybridMultilevel"/>
    <w:tmpl w:val="EFD0BB42"/>
    <w:lvl w:ilvl="0" w:tplc="F31C422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CC3E106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35AF3"/>
    <w:multiLevelType w:val="hybridMultilevel"/>
    <w:tmpl w:val="F16E89D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534D40"/>
    <w:multiLevelType w:val="hybridMultilevel"/>
    <w:tmpl w:val="8B10630C"/>
    <w:lvl w:ilvl="0" w:tplc="F31C422E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555CCE"/>
    <w:multiLevelType w:val="hybridMultilevel"/>
    <w:tmpl w:val="35183F9C"/>
    <w:lvl w:ilvl="0" w:tplc="EEEA38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A3F40"/>
    <w:multiLevelType w:val="hybridMultilevel"/>
    <w:tmpl w:val="6FF0E9BA"/>
    <w:lvl w:ilvl="0" w:tplc="CC3E106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EF22B3"/>
    <w:multiLevelType w:val="hybridMultilevel"/>
    <w:tmpl w:val="C0A2BF8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16C9D"/>
    <w:multiLevelType w:val="hybridMultilevel"/>
    <w:tmpl w:val="9C6EBF60"/>
    <w:lvl w:ilvl="0" w:tplc="CCE652B8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F5BCE"/>
    <w:multiLevelType w:val="hybridMultilevel"/>
    <w:tmpl w:val="35183F9C"/>
    <w:lvl w:ilvl="0" w:tplc="EEEA38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600994"/>
    <w:multiLevelType w:val="hybridMultilevel"/>
    <w:tmpl w:val="B02ADEBA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143CE"/>
    <w:multiLevelType w:val="hybridMultilevel"/>
    <w:tmpl w:val="058C0814"/>
    <w:lvl w:ilvl="0" w:tplc="F31C422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D24698"/>
    <w:multiLevelType w:val="hybridMultilevel"/>
    <w:tmpl w:val="D8722A7A"/>
    <w:lvl w:ilvl="0" w:tplc="A7CCCC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F1680E"/>
    <w:multiLevelType w:val="hybridMultilevel"/>
    <w:tmpl w:val="DDF6E416"/>
    <w:lvl w:ilvl="0" w:tplc="BF3292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7053EC"/>
    <w:multiLevelType w:val="hybridMultilevel"/>
    <w:tmpl w:val="7DA48824"/>
    <w:lvl w:ilvl="0" w:tplc="44F0222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9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2"/>
  </w:num>
  <w:num w:numId="15">
    <w:abstractNumId w:val="8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ocumentProtection w:edit="forms" w:enforcement="1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045"/>
    <w:rsid w:val="00015380"/>
    <w:rsid w:val="00036519"/>
    <w:rsid w:val="0005042D"/>
    <w:rsid w:val="00071F9A"/>
    <w:rsid w:val="00096D29"/>
    <w:rsid w:val="000A13EB"/>
    <w:rsid w:val="000A4A05"/>
    <w:rsid w:val="000C4E5D"/>
    <w:rsid w:val="000E788A"/>
    <w:rsid w:val="001366DA"/>
    <w:rsid w:val="001408D9"/>
    <w:rsid w:val="0015312E"/>
    <w:rsid w:val="00174D82"/>
    <w:rsid w:val="00186A8E"/>
    <w:rsid w:val="001955B7"/>
    <w:rsid w:val="001B24B8"/>
    <w:rsid w:val="001B4DDA"/>
    <w:rsid w:val="001C1C7D"/>
    <w:rsid w:val="001C5D8A"/>
    <w:rsid w:val="001D21B1"/>
    <w:rsid w:val="001E0BBF"/>
    <w:rsid w:val="001F6284"/>
    <w:rsid w:val="0021622C"/>
    <w:rsid w:val="002250D2"/>
    <w:rsid w:val="00226B1B"/>
    <w:rsid w:val="00237CC4"/>
    <w:rsid w:val="00242284"/>
    <w:rsid w:val="002C12FA"/>
    <w:rsid w:val="002F3224"/>
    <w:rsid w:val="00310FC3"/>
    <w:rsid w:val="0033513F"/>
    <w:rsid w:val="00347A34"/>
    <w:rsid w:val="003500DF"/>
    <w:rsid w:val="00350A41"/>
    <w:rsid w:val="00376B9C"/>
    <w:rsid w:val="003A42F1"/>
    <w:rsid w:val="003A73AD"/>
    <w:rsid w:val="003B1586"/>
    <w:rsid w:val="003B4D84"/>
    <w:rsid w:val="003C046E"/>
    <w:rsid w:val="003C4FC5"/>
    <w:rsid w:val="00450124"/>
    <w:rsid w:val="004513D4"/>
    <w:rsid w:val="00453653"/>
    <w:rsid w:val="00454975"/>
    <w:rsid w:val="00460089"/>
    <w:rsid w:val="00476E80"/>
    <w:rsid w:val="004E1BDB"/>
    <w:rsid w:val="004E326F"/>
    <w:rsid w:val="0052622A"/>
    <w:rsid w:val="00526BF7"/>
    <w:rsid w:val="00550638"/>
    <w:rsid w:val="00552A48"/>
    <w:rsid w:val="00553AAE"/>
    <w:rsid w:val="00555913"/>
    <w:rsid w:val="00575E49"/>
    <w:rsid w:val="005A18BE"/>
    <w:rsid w:val="005A2152"/>
    <w:rsid w:val="005B37FE"/>
    <w:rsid w:val="005C31E7"/>
    <w:rsid w:val="005D6220"/>
    <w:rsid w:val="00604FC2"/>
    <w:rsid w:val="0061627A"/>
    <w:rsid w:val="00621C7D"/>
    <w:rsid w:val="006445B5"/>
    <w:rsid w:val="0066514D"/>
    <w:rsid w:val="00665D89"/>
    <w:rsid w:val="00667B9E"/>
    <w:rsid w:val="006B66EC"/>
    <w:rsid w:val="006D25E3"/>
    <w:rsid w:val="007346D2"/>
    <w:rsid w:val="007434A6"/>
    <w:rsid w:val="00744C77"/>
    <w:rsid w:val="0075017E"/>
    <w:rsid w:val="00770438"/>
    <w:rsid w:val="00770ECF"/>
    <w:rsid w:val="00776C09"/>
    <w:rsid w:val="007937BA"/>
    <w:rsid w:val="00797654"/>
    <w:rsid w:val="007C375F"/>
    <w:rsid w:val="007D7D42"/>
    <w:rsid w:val="007E44A7"/>
    <w:rsid w:val="007E7783"/>
    <w:rsid w:val="007F0045"/>
    <w:rsid w:val="007F3A80"/>
    <w:rsid w:val="007F3C44"/>
    <w:rsid w:val="008276B9"/>
    <w:rsid w:val="0083408C"/>
    <w:rsid w:val="00850EE6"/>
    <w:rsid w:val="0088128A"/>
    <w:rsid w:val="008B0950"/>
    <w:rsid w:val="008B33B4"/>
    <w:rsid w:val="008F36AF"/>
    <w:rsid w:val="00946F6A"/>
    <w:rsid w:val="00954F4F"/>
    <w:rsid w:val="00964756"/>
    <w:rsid w:val="009800A9"/>
    <w:rsid w:val="00984B01"/>
    <w:rsid w:val="009A14BD"/>
    <w:rsid w:val="009A4BE7"/>
    <w:rsid w:val="009B6861"/>
    <w:rsid w:val="009F10BF"/>
    <w:rsid w:val="00A05BB8"/>
    <w:rsid w:val="00A06A70"/>
    <w:rsid w:val="00A10A9C"/>
    <w:rsid w:val="00A10D2B"/>
    <w:rsid w:val="00A14DD2"/>
    <w:rsid w:val="00A25A84"/>
    <w:rsid w:val="00A33A45"/>
    <w:rsid w:val="00A7703A"/>
    <w:rsid w:val="00A90476"/>
    <w:rsid w:val="00AD1812"/>
    <w:rsid w:val="00B47E8A"/>
    <w:rsid w:val="00B56FAD"/>
    <w:rsid w:val="00B672EA"/>
    <w:rsid w:val="00B768D6"/>
    <w:rsid w:val="00BA2157"/>
    <w:rsid w:val="00BB2084"/>
    <w:rsid w:val="00BD685D"/>
    <w:rsid w:val="00BE14CE"/>
    <w:rsid w:val="00BF0F67"/>
    <w:rsid w:val="00BF66DE"/>
    <w:rsid w:val="00C306DD"/>
    <w:rsid w:val="00C36844"/>
    <w:rsid w:val="00C73E44"/>
    <w:rsid w:val="00C75688"/>
    <w:rsid w:val="00CB7ECF"/>
    <w:rsid w:val="00CE0D24"/>
    <w:rsid w:val="00CF2F2E"/>
    <w:rsid w:val="00D1424E"/>
    <w:rsid w:val="00D26451"/>
    <w:rsid w:val="00D31AFB"/>
    <w:rsid w:val="00D4773F"/>
    <w:rsid w:val="00D945FF"/>
    <w:rsid w:val="00DA2E32"/>
    <w:rsid w:val="00DB3E7A"/>
    <w:rsid w:val="00DC1D33"/>
    <w:rsid w:val="00DD03B6"/>
    <w:rsid w:val="00DF5AFE"/>
    <w:rsid w:val="00E00165"/>
    <w:rsid w:val="00E255EB"/>
    <w:rsid w:val="00E75BEC"/>
    <w:rsid w:val="00E924E5"/>
    <w:rsid w:val="00EC078B"/>
    <w:rsid w:val="00ED5D01"/>
    <w:rsid w:val="00EE2D33"/>
    <w:rsid w:val="00EF733F"/>
    <w:rsid w:val="00F12564"/>
    <w:rsid w:val="00F57776"/>
    <w:rsid w:val="00F85EB5"/>
    <w:rsid w:val="00FC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686998"/>
  <w14:defaultImageDpi w14:val="330"/>
  <w15:docId w15:val="{FF1BEE91-D298-40A3-A835-C6BBB855A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4">
    <w:name w:val="heading 4"/>
    <w:basedOn w:val="Standard"/>
    <w:link w:val="berschrift4Zchn"/>
    <w:uiPriority w:val="9"/>
    <w:qFormat/>
    <w:rsid w:val="00E75BEC"/>
    <w:pPr>
      <w:spacing w:before="100" w:beforeAutospacing="1" w:after="100" w:afterAutospacing="1"/>
      <w:outlineLvl w:val="3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arbigeListe-Akzent11">
    <w:name w:val="Farbige Liste - Akzent 11"/>
    <w:basedOn w:val="Standard"/>
    <w:uiPriority w:val="72"/>
    <w:qFormat/>
    <w:rsid w:val="00ED5D01"/>
    <w:pPr>
      <w:ind w:left="708"/>
    </w:pPr>
  </w:style>
  <w:style w:type="character" w:customStyle="1" w:styleId="berschrift4Zchn">
    <w:name w:val="Überschrift 4 Zchn"/>
    <w:link w:val="berschrift4"/>
    <w:uiPriority w:val="9"/>
    <w:rsid w:val="00E75BEC"/>
    <w:rPr>
      <w:b/>
      <w:bCs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E75BEC"/>
    <w:pPr>
      <w:spacing w:before="100" w:beforeAutospacing="1" w:after="100" w:afterAutospacing="1"/>
    </w:pPr>
  </w:style>
  <w:style w:type="paragraph" w:styleId="Sprechblasentext">
    <w:name w:val="Balloon Text"/>
    <w:basedOn w:val="Standard"/>
    <w:link w:val="SprechblasentextZchn"/>
    <w:rsid w:val="007434A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7434A6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rsid w:val="00DA2E3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DA2E32"/>
    <w:rPr>
      <w:sz w:val="24"/>
      <w:szCs w:val="24"/>
      <w:lang w:val="de-DE"/>
    </w:rPr>
  </w:style>
  <w:style w:type="character" w:styleId="Seitenzahl">
    <w:name w:val="page number"/>
    <w:rsid w:val="00DA2E32"/>
  </w:style>
  <w:style w:type="table" w:styleId="Tabellenraster">
    <w:name w:val="Table Grid"/>
    <w:basedOn w:val="NormaleTabelle"/>
    <w:rsid w:val="00347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72"/>
    <w:qFormat/>
    <w:rsid w:val="00EE2D33"/>
    <w:pPr>
      <w:ind w:left="720"/>
      <w:contextualSpacing/>
    </w:pPr>
  </w:style>
  <w:style w:type="character" w:styleId="Kommentarzeichen">
    <w:name w:val="annotation reference"/>
    <w:basedOn w:val="Absatz-Standardschriftart"/>
    <w:semiHidden/>
    <w:unhideWhenUsed/>
    <w:rsid w:val="00A05BB8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A05BB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A05BB8"/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A05BB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A05BB8"/>
    <w:rPr>
      <w:b/>
      <w:bCs/>
    </w:rPr>
  </w:style>
  <w:style w:type="paragraph" w:styleId="Kopfzeile">
    <w:name w:val="header"/>
    <w:basedOn w:val="Standard"/>
    <w:link w:val="KopfzeileZchn"/>
    <w:unhideWhenUsed/>
    <w:rsid w:val="007D7D4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7D7D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1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7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gif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13850-E7EE-470F-BA9E-7EBE1BDE4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93160615</Template>
  <TotalTime>0</TotalTime>
  <Pages>9</Pages>
  <Words>1735</Words>
  <Characters>10931</Characters>
  <Application>Microsoft Office Word</Application>
  <DocSecurity>0</DocSecurity>
  <Lines>91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Datum:___________</vt:lpstr>
    </vt:vector>
  </TitlesOfParts>
  <Company>AWP-Berlin</Company>
  <LinksUpToDate>false</LinksUpToDate>
  <CharactersWithSpaces>12641</CharactersWithSpaces>
  <SharedDoc>false</SharedDoc>
  <HLinks>
    <vt:vector size="156" baseType="variant">
      <vt:variant>
        <vt:i4>7143514</vt:i4>
      </vt:variant>
      <vt:variant>
        <vt:i4>36106</vt:i4>
      </vt:variant>
      <vt:variant>
        <vt:i4>1025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36107</vt:i4>
      </vt:variant>
      <vt:variant>
        <vt:i4>1026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36108</vt:i4>
      </vt:variant>
      <vt:variant>
        <vt:i4>1027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36109</vt:i4>
      </vt:variant>
      <vt:variant>
        <vt:i4>1028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36110</vt:i4>
      </vt:variant>
      <vt:variant>
        <vt:i4>1029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36111</vt:i4>
      </vt:variant>
      <vt:variant>
        <vt:i4>1030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36112</vt:i4>
      </vt:variant>
      <vt:variant>
        <vt:i4>1031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36113</vt:i4>
      </vt:variant>
      <vt:variant>
        <vt:i4>1032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36114</vt:i4>
      </vt:variant>
      <vt:variant>
        <vt:i4>1033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36115</vt:i4>
      </vt:variant>
      <vt:variant>
        <vt:i4>1034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36116</vt:i4>
      </vt:variant>
      <vt:variant>
        <vt:i4>1035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36117</vt:i4>
      </vt:variant>
      <vt:variant>
        <vt:i4>1036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36118</vt:i4>
      </vt:variant>
      <vt:variant>
        <vt:i4>1037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36119</vt:i4>
      </vt:variant>
      <vt:variant>
        <vt:i4>1038</vt:i4>
      </vt:variant>
      <vt:variant>
        <vt:i4>1</vt:i4>
      </vt:variant>
      <vt:variant>
        <vt:lpwstr>bullet2</vt:lpwstr>
      </vt:variant>
      <vt:variant>
        <vt:lpwstr/>
      </vt:variant>
      <vt:variant>
        <vt:i4>7143514</vt:i4>
      </vt:variant>
      <vt:variant>
        <vt:i4>36120</vt:i4>
      </vt:variant>
      <vt:variant>
        <vt:i4>1039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36121</vt:i4>
      </vt:variant>
      <vt:variant>
        <vt:i4>1040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36122</vt:i4>
      </vt:variant>
      <vt:variant>
        <vt:i4>1041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36123</vt:i4>
      </vt:variant>
      <vt:variant>
        <vt:i4>1042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36124</vt:i4>
      </vt:variant>
      <vt:variant>
        <vt:i4>1043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36125</vt:i4>
      </vt:variant>
      <vt:variant>
        <vt:i4>1044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36126</vt:i4>
      </vt:variant>
      <vt:variant>
        <vt:i4>1045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36127</vt:i4>
      </vt:variant>
      <vt:variant>
        <vt:i4>1046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36128</vt:i4>
      </vt:variant>
      <vt:variant>
        <vt:i4>1047</vt:i4>
      </vt:variant>
      <vt:variant>
        <vt:i4>1</vt:i4>
      </vt:variant>
      <vt:variant>
        <vt:lpwstr>bullet3</vt:lpwstr>
      </vt:variant>
      <vt:variant>
        <vt:lpwstr/>
      </vt:variant>
      <vt:variant>
        <vt:i4>7143514</vt:i4>
      </vt:variant>
      <vt:variant>
        <vt:i4>36129</vt:i4>
      </vt:variant>
      <vt:variant>
        <vt:i4>1048</vt:i4>
      </vt:variant>
      <vt:variant>
        <vt:i4>1</vt:i4>
      </vt:variant>
      <vt:variant>
        <vt:lpwstr>bullet1</vt:lpwstr>
      </vt:variant>
      <vt:variant>
        <vt:lpwstr/>
      </vt:variant>
      <vt:variant>
        <vt:i4>7143513</vt:i4>
      </vt:variant>
      <vt:variant>
        <vt:i4>36130</vt:i4>
      </vt:variant>
      <vt:variant>
        <vt:i4>1049</vt:i4>
      </vt:variant>
      <vt:variant>
        <vt:i4>1</vt:i4>
      </vt:variant>
      <vt:variant>
        <vt:lpwstr>bullet2</vt:lpwstr>
      </vt:variant>
      <vt:variant>
        <vt:lpwstr/>
      </vt:variant>
      <vt:variant>
        <vt:i4>7143512</vt:i4>
      </vt:variant>
      <vt:variant>
        <vt:i4>36131</vt:i4>
      </vt:variant>
      <vt:variant>
        <vt:i4>1050</vt:i4>
      </vt:variant>
      <vt:variant>
        <vt:i4>1</vt:i4>
      </vt:variant>
      <vt:variant>
        <vt:lpwstr>bullet3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Datum:___________</dc:title>
  <dc:creator>Christian</dc:creator>
  <cp:lastModifiedBy>Friederike Krollpfeiffer</cp:lastModifiedBy>
  <cp:revision>8</cp:revision>
  <cp:lastPrinted>2018-05-02T10:19:00Z</cp:lastPrinted>
  <dcterms:created xsi:type="dcterms:W3CDTF">2019-12-02T10:27:00Z</dcterms:created>
  <dcterms:modified xsi:type="dcterms:W3CDTF">2019-12-06T10:25:00Z</dcterms:modified>
</cp:coreProperties>
</file>